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3A6" w:rsidRPr="000B23A6" w:rsidRDefault="000B23A6" w:rsidP="000B23A6">
      <w:pPr>
        <w:spacing w:after="0" w:line="240" w:lineRule="auto"/>
        <w:ind w:right="-567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0B23A6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130 СРЕДНО УЧИЛИЩЕ „СТЕФАН КАРАДЖА”</w:t>
      </w:r>
    </w:p>
    <w:p w:rsidR="000B23A6" w:rsidRPr="000B23A6" w:rsidRDefault="000B23A6" w:rsidP="000B23A6">
      <w:pPr>
        <w:spacing w:after="0" w:line="240" w:lineRule="auto"/>
        <w:ind w:left="-567" w:right="-567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 w:rsidRPr="000B23A6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гр. София, район Подуяне</w:t>
      </w:r>
    </w:p>
    <w:p w:rsidR="000B23A6" w:rsidRPr="000B23A6" w:rsidRDefault="000B23A6" w:rsidP="000B23A6">
      <w:pPr>
        <w:spacing w:after="0" w:line="240" w:lineRule="auto"/>
        <w:ind w:right="-567"/>
        <w:jc w:val="center"/>
        <w:outlineLvl w:val="0"/>
        <w:rPr>
          <w:rFonts w:ascii="Times New Roman" w:eastAsia="Times New Roman" w:hAnsi="Times New Roman"/>
          <w:sz w:val="24"/>
          <w:szCs w:val="24"/>
          <w:lang w:val="ru-RU" w:eastAsia="bg-BG"/>
        </w:rPr>
      </w:pPr>
      <w:r w:rsidRPr="000B23A6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ул. Константин Фотинов № 118, тел./факс: 02/847-04-95, ел. поща: </w:t>
      </w:r>
      <w:r w:rsidRPr="000B23A6">
        <w:rPr>
          <w:rFonts w:ascii="Times New Roman" w:eastAsia="Times New Roman" w:hAnsi="Times New Roman"/>
          <w:sz w:val="24"/>
          <w:szCs w:val="24"/>
          <w:lang w:val="en-US" w:eastAsia="bg-BG"/>
        </w:rPr>
        <w:t>coy</w:t>
      </w:r>
      <w:r w:rsidRPr="000B23A6">
        <w:rPr>
          <w:rFonts w:ascii="Times New Roman" w:eastAsia="Times New Roman" w:hAnsi="Times New Roman"/>
          <w:sz w:val="24"/>
          <w:szCs w:val="24"/>
          <w:lang w:val="ru-RU" w:eastAsia="bg-BG"/>
        </w:rPr>
        <w:t>130@</w:t>
      </w:r>
      <w:proofErr w:type="spellStart"/>
      <w:r w:rsidRPr="000B23A6">
        <w:rPr>
          <w:rFonts w:ascii="Times New Roman" w:eastAsia="Times New Roman" w:hAnsi="Times New Roman"/>
          <w:sz w:val="24"/>
          <w:szCs w:val="24"/>
          <w:lang w:val="en-US" w:eastAsia="bg-BG"/>
        </w:rPr>
        <w:t>abv</w:t>
      </w:r>
      <w:proofErr w:type="spellEnd"/>
      <w:r w:rsidRPr="000B23A6">
        <w:rPr>
          <w:rFonts w:ascii="Times New Roman" w:eastAsia="Times New Roman" w:hAnsi="Times New Roman"/>
          <w:sz w:val="24"/>
          <w:szCs w:val="24"/>
          <w:lang w:val="ru-RU" w:eastAsia="bg-BG"/>
        </w:rPr>
        <w:t>.</w:t>
      </w:r>
      <w:proofErr w:type="spellStart"/>
      <w:r w:rsidRPr="000B23A6">
        <w:rPr>
          <w:rFonts w:ascii="Times New Roman" w:eastAsia="Times New Roman" w:hAnsi="Times New Roman"/>
          <w:sz w:val="24"/>
          <w:szCs w:val="24"/>
          <w:lang w:val="en-US" w:eastAsia="bg-BG"/>
        </w:rPr>
        <w:t>bg</w:t>
      </w:r>
      <w:proofErr w:type="spellEnd"/>
    </w:p>
    <w:p w:rsidR="000B23A6" w:rsidRPr="000B23A6" w:rsidRDefault="000B23A6" w:rsidP="000B23A6">
      <w:pPr>
        <w:spacing w:after="0" w:line="240" w:lineRule="auto"/>
        <w:ind w:left="-540" w:right="-360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:rsidR="000B23A6" w:rsidRPr="000B23A6" w:rsidRDefault="000B23A6" w:rsidP="000B23A6">
      <w:pPr>
        <w:spacing w:after="0" w:line="240" w:lineRule="auto"/>
        <w:jc w:val="center"/>
        <w:rPr>
          <w:rFonts w:ascii="Times New Roman" w:eastAsia="Times New Roman" w:hAnsi="Times New Roman"/>
          <w:b/>
          <w:spacing w:val="85"/>
          <w:sz w:val="24"/>
          <w:szCs w:val="24"/>
          <w:lang w:val="ru-RU" w:eastAsia="bg-BG"/>
        </w:rPr>
      </w:pPr>
    </w:p>
    <w:p w:rsidR="000B23A6" w:rsidRPr="000B23A6" w:rsidRDefault="000B23A6" w:rsidP="000B23A6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val="bg-BG" w:eastAsia="bg-BG"/>
        </w:rPr>
      </w:pPr>
    </w:p>
    <w:p w:rsidR="000B23A6" w:rsidRPr="000B23A6" w:rsidRDefault="000B23A6" w:rsidP="000B23A6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val="bg-BG" w:eastAsia="bg-BG"/>
        </w:rPr>
      </w:pPr>
    </w:p>
    <w:p w:rsidR="000B23A6" w:rsidRPr="000B23A6" w:rsidRDefault="000B23A6" w:rsidP="000B23A6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val="ru-RU" w:eastAsia="bg-BG"/>
        </w:rPr>
      </w:pPr>
    </w:p>
    <w:p w:rsidR="000B23A6" w:rsidRPr="000B23A6" w:rsidRDefault="000B23A6" w:rsidP="000B23A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bg-BG" w:eastAsia="bg-BG"/>
        </w:rPr>
      </w:pPr>
      <w:r w:rsidRPr="000B23A6">
        <w:rPr>
          <w:rFonts w:ascii="Times New Roman" w:eastAsia="Times New Roman" w:hAnsi="Times New Roman"/>
          <w:sz w:val="28"/>
          <w:szCs w:val="28"/>
          <w:lang w:val="bg-BG" w:eastAsia="bg-BG"/>
        </w:rPr>
        <w:t xml:space="preserve">                                              </w:t>
      </w:r>
      <w:r w:rsidRPr="000B23A6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УТВЪРЖДАВАМ</w:t>
      </w:r>
      <w:r w:rsidRPr="000B23A6">
        <w:rPr>
          <w:rFonts w:ascii="Times New Roman" w:eastAsia="Times New Roman" w:hAnsi="Times New Roman"/>
          <w:sz w:val="28"/>
          <w:szCs w:val="28"/>
          <w:lang w:val="bg-BG" w:eastAsia="bg-BG"/>
        </w:rPr>
        <w:t>: ………………………</w:t>
      </w:r>
    </w:p>
    <w:p w:rsidR="000B23A6" w:rsidRPr="000B23A6" w:rsidRDefault="000B23A6" w:rsidP="000B23A6">
      <w:pPr>
        <w:spacing w:after="0" w:line="240" w:lineRule="auto"/>
        <w:jc w:val="center"/>
        <w:rPr>
          <w:rFonts w:ascii="Times New Roman" w:eastAsia="Times New Roman" w:hAnsi="Times New Roman"/>
          <w:i/>
          <w:szCs w:val="20"/>
          <w:lang w:val="bg-BG" w:eastAsia="bg-BG"/>
        </w:rPr>
      </w:pPr>
      <w:r w:rsidRPr="000B23A6">
        <w:rPr>
          <w:rFonts w:ascii="Times New Roman" w:eastAsia="Times New Roman" w:hAnsi="Times New Roman"/>
          <w:szCs w:val="20"/>
          <w:lang w:val="bg-BG" w:eastAsia="bg-BG"/>
        </w:rPr>
        <w:t xml:space="preserve">                                                                                                     (</w:t>
      </w:r>
      <w:r w:rsidRPr="000B23A6">
        <w:rPr>
          <w:rFonts w:ascii="Times New Roman" w:eastAsia="Times New Roman" w:hAnsi="Times New Roman"/>
          <w:i/>
          <w:szCs w:val="20"/>
          <w:lang w:val="bg-BG" w:eastAsia="bg-BG"/>
        </w:rPr>
        <w:t xml:space="preserve">Елена Младенова) </w:t>
      </w:r>
    </w:p>
    <w:p w:rsidR="000B23A6" w:rsidRPr="000B23A6" w:rsidRDefault="000B23A6" w:rsidP="000B23A6">
      <w:pPr>
        <w:spacing w:after="0" w:line="240" w:lineRule="auto"/>
        <w:ind w:left="705"/>
        <w:rPr>
          <w:rFonts w:ascii="Times New Roman" w:eastAsia="Times New Roman" w:hAnsi="Times New Roman"/>
          <w:i/>
          <w:szCs w:val="20"/>
          <w:lang w:val="bg-BG" w:eastAsia="bg-BG"/>
        </w:rPr>
      </w:pPr>
    </w:p>
    <w:p w:rsidR="000B23A6" w:rsidRPr="000B23A6" w:rsidRDefault="000B23A6" w:rsidP="000B23A6">
      <w:pPr>
        <w:ind w:left="705"/>
        <w:rPr>
          <w:rFonts w:ascii="Times New Roman" w:hAnsi="Times New Roman"/>
          <w:i/>
          <w:sz w:val="24"/>
          <w:szCs w:val="24"/>
        </w:rPr>
      </w:pPr>
    </w:p>
    <w:p w:rsidR="000B23A6" w:rsidRPr="000B23A6" w:rsidRDefault="000B23A6" w:rsidP="000B23A6">
      <w:pPr>
        <w:jc w:val="right"/>
        <w:rPr>
          <w:rFonts w:ascii="Times New Roman" w:hAnsi="Times New Roman"/>
          <w:sz w:val="24"/>
          <w:szCs w:val="24"/>
        </w:rPr>
      </w:pPr>
      <w:r w:rsidRPr="000B23A6">
        <w:rPr>
          <w:rFonts w:ascii="Times New Roman" w:hAnsi="Times New Roman"/>
          <w:sz w:val="24"/>
          <w:szCs w:val="24"/>
        </w:rPr>
        <w:t xml:space="preserve">  </w:t>
      </w:r>
    </w:p>
    <w:p w:rsidR="007D3229" w:rsidRPr="0072261A" w:rsidRDefault="000B23A6" w:rsidP="000B23A6">
      <w:pPr>
        <w:rPr>
          <w:sz w:val="28"/>
          <w:szCs w:val="28"/>
        </w:rPr>
      </w:pPr>
      <w:r w:rsidRPr="00925DD7">
        <w:rPr>
          <w:rFonts w:ascii="Times New Roman" w:eastAsia="Times New Roman" w:hAnsi="Times New Roman"/>
          <w:b/>
          <w:bCs/>
          <w:sz w:val="56"/>
          <w:szCs w:val="56"/>
          <w:lang w:val="bg-BG"/>
        </w:rPr>
        <w:t>УЧИЛИЩЕН УЧЕБЕН ПЛАН</w:t>
      </w:r>
    </w:p>
    <w:p w:rsidR="007D3229" w:rsidRPr="000B23A6" w:rsidRDefault="007D3229" w:rsidP="007D3229">
      <w:pPr>
        <w:jc w:val="center"/>
        <w:rPr>
          <w:rFonts w:ascii="Times New Roman" w:hAnsi="Times New Roman"/>
          <w:b/>
          <w:sz w:val="36"/>
          <w:szCs w:val="36"/>
        </w:rPr>
      </w:pPr>
      <w:proofErr w:type="spellStart"/>
      <w:r w:rsidRPr="000B23A6">
        <w:rPr>
          <w:rFonts w:ascii="Times New Roman" w:hAnsi="Times New Roman"/>
          <w:b/>
          <w:sz w:val="36"/>
          <w:szCs w:val="36"/>
        </w:rPr>
        <w:t>за</w:t>
      </w:r>
      <w:proofErr w:type="spellEnd"/>
      <w:r w:rsidRPr="000B23A6">
        <w:rPr>
          <w:rFonts w:ascii="Times New Roman" w:hAnsi="Times New Roman"/>
          <w:b/>
          <w:sz w:val="36"/>
          <w:szCs w:val="36"/>
        </w:rPr>
        <w:t xml:space="preserve"> V</w:t>
      </w:r>
      <w:r w:rsidR="00E42661" w:rsidRPr="000B23A6">
        <w:rPr>
          <w:rFonts w:ascii="Times New Roman" w:hAnsi="Times New Roman"/>
          <w:b/>
          <w:sz w:val="36"/>
          <w:szCs w:val="36"/>
          <w:lang w:val="en-US"/>
        </w:rPr>
        <w:t>I</w:t>
      </w:r>
      <w:r w:rsidR="0072261A" w:rsidRPr="000B23A6">
        <w:rPr>
          <w:rFonts w:ascii="Times New Roman" w:hAnsi="Times New Roman"/>
          <w:b/>
          <w:sz w:val="36"/>
          <w:szCs w:val="36"/>
        </w:rPr>
        <w:t>I</w:t>
      </w:r>
      <w:r w:rsidR="00191E96" w:rsidRPr="000B23A6">
        <w:rPr>
          <w:rFonts w:ascii="Times New Roman" w:hAnsi="Times New Roman"/>
          <w:b/>
          <w:sz w:val="36"/>
          <w:szCs w:val="36"/>
          <w:lang w:val="bg-BG"/>
        </w:rPr>
        <w:t>.</w:t>
      </w:r>
      <w:r w:rsidRPr="000B23A6">
        <w:rPr>
          <w:rFonts w:ascii="Times New Roman" w:hAnsi="Times New Roman"/>
          <w:b/>
          <w:sz w:val="36"/>
          <w:szCs w:val="36"/>
        </w:rPr>
        <w:t xml:space="preserve"> а </w:t>
      </w:r>
      <w:proofErr w:type="spellStart"/>
      <w:r w:rsidRPr="000B23A6">
        <w:rPr>
          <w:rFonts w:ascii="Times New Roman" w:hAnsi="Times New Roman"/>
          <w:b/>
          <w:sz w:val="36"/>
          <w:szCs w:val="36"/>
        </w:rPr>
        <w:t>клас</w:t>
      </w:r>
      <w:proofErr w:type="spellEnd"/>
    </w:p>
    <w:p w:rsidR="007D3229" w:rsidRDefault="007D3229" w:rsidP="007D3229">
      <w:pPr>
        <w:tabs>
          <w:tab w:val="left" w:pos="5325"/>
        </w:tabs>
        <w:rPr>
          <w:sz w:val="28"/>
          <w:szCs w:val="28"/>
        </w:rPr>
      </w:pPr>
      <w:r w:rsidRPr="0072261A">
        <w:rPr>
          <w:sz w:val="28"/>
          <w:szCs w:val="28"/>
        </w:rPr>
        <w:tab/>
      </w:r>
    </w:p>
    <w:p w:rsidR="007D3229" w:rsidRDefault="007D3229" w:rsidP="007D3229">
      <w:pPr>
        <w:rPr>
          <w:sz w:val="28"/>
          <w:szCs w:val="28"/>
          <w:lang w:eastAsia="bg-BG"/>
        </w:rPr>
      </w:pPr>
    </w:p>
    <w:p w:rsidR="007D3229" w:rsidRDefault="007D3229" w:rsidP="007D3229">
      <w:pPr>
        <w:rPr>
          <w:sz w:val="32"/>
          <w:szCs w:val="32"/>
        </w:rPr>
      </w:pPr>
    </w:p>
    <w:p w:rsidR="007D3229" w:rsidRPr="000B23A6" w:rsidRDefault="007D3229" w:rsidP="0072261A">
      <w:pPr>
        <w:pStyle w:val="BodyText2"/>
        <w:spacing w:line="360" w:lineRule="auto"/>
        <w:jc w:val="both"/>
        <w:rPr>
          <w:sz w:val="32"/>
          <w:szCs w:val="32"/>
          <w:lang w:val="en-US"/>
        </w:rPr>
      </w:pPr>
      <w:r w:rsidRPr="000B23A6">
        <w:rPr>
          <w:sz w:val="32"/>
          <w:szCs w:val="32"/>
        </w:rPr>
        <w:t>Учебна година</w:t>
      </w:r>
      <w:r w:rsidR="0072261A" w:rsidRPr="000B23A6">
        <w:rPr>
          <w:sz w:val="32"/>
          <w:szCs w:val="32"/>
        </w:rPr>
        <w:t>:</w:t>
      </w:r>
      <w:r w:rsidR="00151272">
        <w:rPr>
          <w:sz w:val="32"/>
          <w:szCs w:val="32"/>
        </w:rPr>
        <w:t xml:space="preserve">  2020</w:t>
      </w:r>
      <w:r w:rsidR="00E42661" w:rsidRPr="000B23A6">
        <w:rPr>
          <w:sz w:val="32"/>
          <w:szCs w:val="32"/>
        </w:rPr>
        <w:t>/20</w:t>
      </w:r>
      <w:r w:rsidR="00151272">
        <w:rPr>
          <w:sz w:val="32"/>
          <w:szCs w:val="32"/>
        </w:rPr>
        <w:t>21</w:t>
      </w:r>
    </w:p>
    <w:p w:rsidR="007D3229" w:rsidRPr="000B23A6" w:rsidRDefault="007D3229" w:rsidP="0072261A">
      <w:pPr>
        <w:pStyle w:val="BodyText2"/>
        <w:spacing w:line="360" w:lineRule="auto"/>
        <w:jc w:val="both"/>
        <w:rPr>
          <w:sz w:val="32"/>
          <w:szCs w:val="32"/>
        </w:rPr>
      </w:pPr>
      <w:r w:rsidRPr="000B23A6">
        <w:rPr>
          <w:sz w:val="32"/>
          <w:szCs w:val="32"/>
        </w:rPr>
        <w:t>Форма на обучение</w:t>
      </w:r>
      <w:r w:rsidR="0072261A" w:rsidRPr="000B23A6">
        <w:rPr>
          <w:sz w:val="32"/>
          <w:szCs w:val="32"/>
        </w:rPr>
        <w:t>:</w:t>
      </w:r>
      <w:r w:rsidRPr="000B23A6">
        <w:rPr>
          <w:sz w:val="32"/>
          <w:szCs w:val="32"/>
        </w:rPr>
        <w:t xml:space="preserve"> Дневна</w:t>
      </w:r>
    </w:p>
    <w:p w:rsidR="007D3229" w:rsidRPr="000B23A6" w:rsidRDefault="007D3229" w:rsidP="0072261A">
      <w:pPr>
        <w:pStyle w:val="BodyText2"/>
        <w:spacing w:line="360" w:lineRule="auto"/>
        <w:jc w:val="both"/>
        <w:rPr>
          <w:sz w:val="32"/>
          <w:szCs w:val="32"/>
        </w:rPr>
      </w:pPr>
      <w:r w:rsidRPr="000B23A6">
        <w:rPr>
          <w:sz w:val="32"/>
          <w:szCs w:val="32"/>
        </w:rPr>
        <w:t>Организация на учебния ден</w:t>
      </w:r>
      <w:r w:rsidR="0072261A" w:rsidRPr="000B23A6">
        <w:rPr>
          <w:sz w:val="32"/>
          <w:szCs w:val="32"/>
        </w:rPr>
        <w:t>:</w:t>
      </w:r>
      <w:r w:rsidRPr="000B23A6">
        <w:rPr>
          <w:sz w:val="32"/>
          <w:szCs w:val="32"/>
        </w:rPr>
        <w:t xml:space="preserve"> Полудневна</w:t>
      </w:r>
    </w:p>
    <w:p w:rsidR="007D3229" w:rsidRDefault="007D3229" w:rsidP="0072261A">
      <w:pPr>
        <w:pStyle w:val="BodyText2"/>
        <w:spacing w:line="360" w:lineRule="auto"/>
        <w:rPr>
          <w:sz w:val="24"/>
        </w:rPr>
      </w:pPr>
    </w:p>
    <w:p w:rsidR="007D3229" w:rsidRDefault="007D3229" w:rsidP="0072261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D3229" w:rsidRDefault="007D3229" w:rsidP="0072261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D3229" w:rsidRDefault="007D3229" w:rsidP="0072261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D3229" w:rsidRDefault="007D3229" w:rsidP="0072261A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B23A6" w:rsidRDefault="000B23A6" w:rsidP="0072261A">
      <w:pPr>
        <w:spacing w:line="360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8E5727" w:rsidRPr="00436108" w:rsidRDefault="008E5727" w:rsidP="008E5727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</w:rPr>
        <w:t>Училищният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учебен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план</w:t>
      </w:r>
      <w:proofErr w:type="spellEnd"/>
      <w:r>
        <w:rPr>
          <w:rFonts w:ascii="Times New Roman" w:hAnsi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</w:rPr>
        <w:t>приет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заседание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Педагогическия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съвет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протокол</w:t>
      </w:r>
      <w:proofErr w:type="spellEnd"/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noProof/>
          <w:sz w:val="24"/>
          <w:szCs w:val="24"/>
          <w:lang w:val="bg-BG"/>
        </w:rPr>
        <w:t>13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noProof/>
          <w:sz w:val="24"/>
          <w:szCs w:val="24"/>
          <w:lang w:val="bg-BG"/>
        </w:rPr>
        <w:t>02.09.2020 г.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  <w:lang w:val="bg-BG"/>
        </w:rPr>
        <w:t>съгласуван с Обществения съвет с протокол № 7/03.09.2020</w:t>
      </w:r>
      <w:r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е </w:t>
      </w:r>
      <w:proofErr w:type="spellStart"/>
      <w:r>
        <w:rPr>
          <w:rFonts w:ascii="Times New Roman" w:hAnsi="Times New Roman"/>
          <w:sz w:val="24"/>
          <w:szCs w:val="24"/>
        </w:rPr>
        <w:t>утвърден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заповед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директора</w:t>
      </w:r>
      <w:proofErr w:type="spellEnd"/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626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0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  <w:lang w:val="en-US"/>
        </w:rPr>
        <w:t>.09.2020</w:t>
      </w:r>
      <w:r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7D3229" w:rsidRPr="00E42661" w:rsidRDefault="007D3229" w:rsidP="007D3229">
      <w:pPr>
        <w:rPr>
          <w:rFonts w:ascii="Times New Roman" w:hAnsi="Times New Roman"/>
          <w:sz w:val="24"/>
          <w:szCs w:val="24"/>
        </w:rPr>
      </w:pPr>
    </w:p>
    <w:p w:rsidR="007D3229" w:rsidRPr="00E42661" w:rsidRDefault="007D3229" w:rsidP="007D3229">
      <w:pPr>
        <w:tabs>
          <w:tab w:val="left" w:pos="567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42661">
        <w:rPr>
          <w:rFonts w:ascii="Times New Roman" w:hAnsi="Times New Roman"/>
          <w:b/>
          <w:sz w:val="24"/>
          <w:szCs w:val="24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7D3229" w:rsidRPr="00E42661" w:rsidTr="007D3229">
        <w:trPr>
          <w:trHeight w:val="466"/>
          <w:jc w:val="center"/>
        </w:trPr>
        <w:tc>
          <w:tcPr>
            <w:tcW w:w="4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Прогимназиален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етап</w:t>
            </w:r>
            <w:proofErr w:type="spellEnd"/>
          </w:p>
        </w:tc>
      </w:tr>
      <w:tr w:rsidR="007D3229" w:rsidRPr="00E42661" w:rsidTr="007D3229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V</w:t>
            </w:r>
            <w:r w:rsidRPr="00E4266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42661">
              <w:rPr>
                <w:rFonts w:ascii="Times New Roman" w:hAnsi="Times New Roman"/>
                <w:sz w:val="24"/>
                <w:szCs w:val="24"/>
              </w:rPr>
              <w:t>I</w:t>
            </w:r>
            <w:r w:rsidR="009F160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7D3229" w:rsidRPr="00E42661">
              <w:rPr>
                <w:rFonts w:ascii="Times New Roman" w:hAnsi="Times New Roman"/>
                <w:sz w:val="24"/>
                <w:szCs w:val="24"/>
              </w:rPr>
              <w:t xml:space="preserve">а </w:t>
            </w:r>
            <w:proofErr w:type="spellStart"/>
            <w:r w:rsidR="007D3229" w:rsidRPr="00E42661">
              <w:rPr>
                <w:rFonts w:ascii="Times New Roman" w:hAnsi="Times New Roman"/>
                <w:sz w:val="24"/>
                <w:szCs w:val="24"/>
              </w:rPr>
              <w:t>клас</w:t>
            </w:r>
            <w:proofErr w:type="spellEnd"/>
          </w:p>
        </w:tc>
      </w:tr>
      <w:tr w:rsidR="007D3229" w:rsidRPr="00E42661" w:rsidTr="007D3229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Учебни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седмици</w:t>
            </w:r>
            <w:proofErr w:type="spellEnd"/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3</w:t>
            </w:r>
            <w:r w:rsidR="00E4266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8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А –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задължителни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учебни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часове</w:t>
            </w:r>
            <w:proofErr w:type="spellEnd"/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Учебни</w:t>
            </w:r>
            <w:proofErr w:type="spellEnd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предмети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Седмичен</w:t>
            </w:r>
            <w:proofErr w:type="spellEnd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брой</w:t>
            </w:r>
            <w:proofErr w:type="spellEnd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учебни</w:t>
            </w:r>
            <w:proofErr w:type="spellEnd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часове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Годишен</w:t>
            </w:r>
            <w:proofErr w:type="spellEnd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брой</w:t>
            </w:r>
            <w:proofErr w:type="spellEnd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учебни</w:t>
            </w:r>
            <w:proofErr w:type="spellEnd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i/>
                <w:sz w:val="24"/>
                <w:szCs w:val="24"/>
              </w:rPr>
              <w:t>часове</w:t>
            </w:r>
            <w:proofErr w:type="spellEnd"/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Български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език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Чужд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език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E42661">
              <w:rPr>
                <w:rFonts w:ascii="Times New Roman" w:hAnsi="Times New Roman"/>
                <w:sz w:val="24"/>
                <w:szCs w:val="24"/>
                <w:lang w:val="bg-BG"/>
              </w:rPr>
              <w:t>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1</w:t>
            </w:r>
            <w:r w:rsidR="00E42661">
              <w:rPr>
                <w:rFonts w:ascii="Times New Roman" w:hAnsi="Times New Roman"/>
                <w:sz w:val="24"/>
                <w:szCs w:val="24"/>
              </w:rPr>
              <w:t>08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1</w:t>
            </w:r>
            <w:r w:rsidR="00E42661">
              <w:rPr>
                <w:rFonts w:ascii="Times New Roman" w:hAnsi="Times New Roman"/>
                <w:sz w:val="24"/>
                <w:szCs w:val="24"/>
              </w:rPr>
              <w:t>44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Информационни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6701CF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История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цивилизаци</w:t>
            </w:r>
            <w:proofErr w:type="spellEnd"/>
            <w:r w:rsidR="006701CF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География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икономика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E42661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Биология 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72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661" w:rsidRPr="00E42661" w:rsidTr="00151272">
        <w:trPr>
          <w:trHeight w:val="423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661" w:rsidRPr="00E42661" w:rsidRDefault="00E42661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Физика и астрономия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1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1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54</w:t>
            </w:r>
          </w:p>
        </w:tc>
      </w:tr>
      <w:tr w:rsidR="00E42661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2661" w:rsidRPr="00E42661" w:rsidRDefault="00E42661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Химия иопазване на околната среда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661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661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54</w:t>
            </w:r>
          </w:p>
        </w:tc>
      </w:tr>
      <w:tr w:rsidR="007D3229" w:rsidRPr="00E42661" w:rsidTr="00151272">
        <w:trPr>
          <w:trHeight w:val="424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Музика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8D335F" w:rsidRDefault="008D335F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8D335F" w:rsidRDefault="008D335F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54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Изобразително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изкуство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54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151272">
        <w:trPr>
          <w:trHeight w:val="440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предприемачество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36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151272">
        <w:trPr>
          <w:trHeight w:val="434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Физическо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възпитание</w:t>
            </w:r>
            <w:proofErr w:type="spellEnd"/>
            <w:r w:rsidRPr="00E4266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E42661">
              <w:rPr>
                <w:rFonts w:ascii="Times New Roman" w:hAnsi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72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2261A" w:rsidP="00E426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Общ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брой часове</w:t>
            </w:r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42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1008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Б –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избираеми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учебни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часове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D3229" w:rsidP="00E4266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sz w:val="24"/>
                <w:szCs w:val="24"/>
                <w:lang w:val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D84B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151272">
              <w:rPr>
                <w:rFonts w:ascii="Times New Roman" w:hAnsi="Times New Roman"/>
                <w:sz w:val="24"/>
                <w:szCs w:val="24"/>
                <w:lang w:val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2B3DAC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54</w:t>
            </w: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B0A" w:rsidRPr="00D84B0A" w:rsidRDefault="007D3229" w:rsidP="00D84B0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sz w:val="24"/>
                <w:szCs w:val="24"/>
                <w:lang w:val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D84B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151272">
              <w:rPr>
                <w:rFonts w:ascii="Times New Roman" w:hAnsi="Times New Roman"/>
                <w:sz w:val="24"/>
                <w:szCs w:val="24"/>
                <w:lang w:val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2B3DAC" w:rsidP="00E426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54</w:t>
            </w:r>
          </w:p>
        </w:tc>
      </w:tr>
      <w:tr w:rsidR="0072261A" w:rsidRPr="0072261A" w:rsidTr="000E51C7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61A" w:rsidRPr="0072261A" w:rsidRDefault="0072261A" w:rsidP="000E51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>Общ</w:t>
            </w:r>
            <w:proofErr w:type="spellEnd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>брой</w:t>
            </w:r>
            <w:proofErr w:type="spellEnd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>часове</w:t>
            </w:r>
            <w:proofErr w:type="spellEnd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72261A">
              <w:rPr>
                <w:rFonts w:ascii="Times New Roman" w:hAnsi="Times New Roman"/>
                <w:b/>
                <w:sz w:val="24"/>
                <w:szCs w:val="24"/>
              </w:rPr>
              <w:t xml:space="preserve">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61A" w:rsidRPr="0072261A" w:rsidRDefault="0072261A" w:rsidP="000E5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2261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61A" w:rsidRPr="0072261A" w:rsidRDefault="0072261A" w:rsidP="000E5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72261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  <w:p w:rsidR="0072261A" w:rsidRPr="0072261A" w:rsidRDefault="0072261A" w:rsidP="000E5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229" w:rsidRPr="00E42661" w:rsidRDefault="0072261A" w:rsidP="00E426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Общ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брой часове</w:t>
            </w:r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А + </w:t>
            </w:r>
            <w:proofErr w:type="spellStart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="007D3229"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E42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E42661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116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В –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факултативни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учебни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часове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Максимален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брой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часове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136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D3229" w:rsidRPr="00E42661" w:rsidTr="0072261A">
        <w:trPr>
          <w:trHeight w:val="552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7D3229" w:rsidRPr="00E42661" w:rsidRDefault="007D3229" w:rsidP="00E426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Общо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за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А +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Б + </w:t>
            </w:r>
            <w:proofErr w:type="spellStart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>раздел</w:t>
            </w:r>
            <w:proofErr w:type="spellEnd"/>
            <w:r w:rsidRPr="00E42661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E42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3</w:t>
            </w:r>
            <w:r w:rsidR="0072261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D3229" w:rsidRPr="00E42661" w:rsidRDefault="0072261A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1116</w:t>
            </w:r>
          </w:p>
          <w:p w:rsidR="007D3229" w:rsidRPr="00E42661" w:rsidRDefault="007D3229" w:rsidP="00E426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D3229" w:rsidRPr="00E42661" w:rsidRDefault="007D3229" w:rsidP="007D3229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</w:p>
    <w:p w:rsidR="007D3229" w:rsidRPr="00E42661" w:rsidRDefault="007D3229" w:rsidP="007D3229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</w:p>
    <w:p w:rsidR="007D3229" w:rsidRPr="00E42661" w:rsidRDefault="007D3229" w:rsidP="007D322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42661">
        <w:rPr>
          <w:rFonts w:ascii="Times New Roman" w:hAnsi="Times New Roman"/>
          <w:b/>
          <w:sz w:val="24"/>
          <w:szCs w:val="24"/>
        </w:rPr>
        <w:t xml:space="preserve">ІІ. ПОЯСНИТЕЛНИ БЕЛЕЖКИ </w:t>
      </w:r>
    </w:p>
    <w:p w:rsidR="007D3229" w:rsidRPr="00E42661" w:rsidRDefault="007D3229" w:rsidP="007D322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42661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E42661">
        <w:rPr>
          <w:rFonts w:ascii="Times New Roman" w:hAnsi="Times New Roman"/>
          <w:sz w:val="24"/>
          <w:szCs w:val="24"/>
        </w:rPr>
        <w:t>Училищният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учебен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план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E42661">
        <w:rPr>
          <w:rFonts w:ascii="Times New Roman" w:hAnsi="Times New Roman"/>
          <w:sz w:val="24"/>
          <w:szCs w:val="24"/>
        </w:rPr>
        <w:t>разработен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съгласно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чл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94, </w:t>
      </w:r>
      <w:proofErr w:type="spellStart"/>
      <w:r w:rsidRPr="00E42661">
        <w:rPr>
          <w:rFonts w:ascii="Times New Roman" w:hAnsi="Times New Roman"/>
          <w:sz w:val="24"/>
          <w:szCs w:val="24"/>
        </w:rPr>
        <w:t>на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Закона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училищното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предучилищното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образование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42661">
        <w:rPr>
          <w:rFonts w:ascii="Times New Roman" w:hAnsi="Times New Roman"/>
          <w:sz w:val="24"/>
          <w:szCs w:val="24"/>
        </w:rPr>
        <w:t>чл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14, </w:t>
      </w:r>
      <w:proofErr w:type="spellStart"/>
      <w:r w:rsidRPr="00E42661">
        <w:rPr>
          <w:rFonts w:ascii="Times New Roman" w:hAnsi="Times New Roman"/>
          <w:sz w:val="24"/>
          <w:szCs w:val="24"/>
        </w:rPr>
        <w:t>чл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16 и </w:t>
      </w:r>
      <w:proofErr w:type="spellStart"/>
      <w:r w:rsidRPr="00E42661">
        <w:rPr>
          <w:rFonts w:ascii="Times New Roman" w:hAnsi="Times New Roman"/>
          <w:sz w:val="24"/>
          <w:szCs w:val="24"/>
        </w:rPr>
        <w:t>чл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17 </w:t>
      </w:r>
      <w:proofErr w:type="spellStart"/>
      <w:r w:rsidRPr="00E42661">
        <w:rPr>
          <w:rFonts w:ascii="Times New Roman" w:hAnsi="Times New Roman"/>
          <w:sz w:val="24"/>
          <w:szCs w:val="24"/>
        </w:rPr>
        <w:t>на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Наредба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№ 4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от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30.11.2015г.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учебния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план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2661">
        <w:rPr>
          <w:rFonts w:ascii="Times New Roman" w:hAnsi="Times New Roman"/>
          <w:sz w:val="24"/>
          <w:szCs w:val="24"/>
        </w:rPr>
        <w:t>Приложение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№ 1 </w:t>
      </w:r>
      <w:proofErr w:type="spellStart"/>
      <w:r w:rsidRPr="00E42661">
        <w:rPr>
          <w:rFonts w:ascii="Times New Roman" w:hAnsi="Times New Roman"/>
          <w:sz w:val="24"/>
          <w:szCs w:val="24"/>
        </w:rPr>
        <w:t>към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същата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Наредба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</w:t>
      </w:r>
    </w:p>
    <w:p w:rsidR="007D3229" w:rsidRPr="00E42661" w:rsidRDefault="007D3229" w:rsidP="007D3229">
      <w:pPr>
        <w:spacing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42661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E42661">
        <w:rPr>
          <w:rFonts w:ascii="Times New Roman" w:hAnsi="Times New Roman"/>
          <w:sz w:val="24"/>
          <w:szCs w:val="24"/>
        </w:rPr>
        <w:t>Всяка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учебна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седмица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42661">
        <w:rPr>
          <w:rFonts w:ascii="Times New Roman" w:hAnsi="Times New Roman"/>
          <w:sz w:val="24"/>
          <w:szCs w:val="24"/>
        </w:rPr>
        <w:t>освен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часовете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по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физическо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възпитание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2661">
        <w:rPr>
          <w:rFonts w:ascii="Times New Roman" w:hAnsi="Times New Roman"/>
          <w:sz w:val="24"/>
          <w:szCs w:val="24"/>
        </w:rPr>
        <w:t>спорт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– ООП, </w:t>
      </w:r>
      <w:proofErr w:type="spellStart"/>
      <w:r w:rsidRPr="00E42661">
        <w:rPr>
          <w:rFonts w:ascii="Times New Roman" w:hAnsi="Times New Roman"/>
          <w:sz w:val="24"/>
          <w:szCs w:val="24"/>
        </w:rPr>
        <w:t>се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включва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2661">
        <w:rPr>
          <w:rFonts w:ascii="Times New Roman" w:hAnsi="Times New Roman"/>
          <w:sz w:val="24"/>
          <w:szCs w:val="24"/>
        </w:rPr>
        <w:t>по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един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учебен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час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за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организиране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2661">
        <w:rPr>
          <w:rFonts w:ascii="Times New Roman" w:hAnsi="Times New Roman"/>
          <w:sz w:val="24"/>
          <w:szCs w:val="24"/>
        </w:rPr>
        <w:t>провеждане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на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спортни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дейности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42661">
        <w:rPr>
          <w:rFonts w:ascii="Times New Roman" w:hAnsi="Times New Roman"/>
          <w:sz w:val="24"/>
          <w:szCs w:val="24"/>
        </w:rPr>
        <w:t>чрез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 </w:t>
      </w:r>
      <w:proofErr w:type="spellStart"/>
      <w:r w:rsidRPr="00E42661">
        <w:rPr>
          <w:rFonts w:ascii="Times New Roman" w:hAnsi="Times New Roman"/>
          <w:sz w:val="24"/>
          <w:szCs w:val="24"/>
        </w:rPr>
        <w:t>следните</w:t>
      </w:r>
      <w:proofErr w:type="spellEnd"/>
      <w:proofErr w:type="gram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видове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спорт</w:t>
      </w:r>
      <w:proofErr w:type="spellEnd"/>
      <w:r w:rsidRPr="00E42661">
        <w:rPr>
          <w:rFonts w:ascii="Times New Roman" w:hAnsi="Times New Roman"/>
          <w:sz w:val="24"/>
          <w:szCs w:val="24"/>
        </w:rPr>
        <w:t>: </w:t>
      </w:r>
      <w:r w:rsidR="003A3479">
        <w:rPr>
          <w:rFonts w:ascii="Times New Roman" w:hAnsi="Times New Roman"/>
          <w:sz w:val="24"/>
          <w:szCs w:val="24"/>
          <w:lang w:val="bg-BG"/>
        </w:rPr>
        <w:t>„Баскетбол</w:t>
      </w:r>
      <w:r w:rsidRPr="00E42661">
        <w:rPr>
          <w:rFonts w:ascii="Times New Roman" w:hAnsi="Times New Roman"/>
          <w:sz w:val="24"/>
          <w:szCs w:val="24"/>
          <w:lang w:val="bg-BG"/>
        </w:rPr>
        <w:t>”,</w:t>
      </w:r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съгласно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чл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92, </w:t>
      </w:r>
      <w:proofErr w:type="spellStart"/>
      <w:r w:rsidRPr="00E42661">
        <w:rPr>
          <w:rFonts w:ascii="Times New Roman" w:hAnsi="Times New Roman"/>
          <w:sz w:val="24"/>
          <w:szCs w:val="24"/>
        </w:rPr>
        <w:t>ал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1 </w:t>
      </w:r>
      <w:proofErr w:type="spellStart"/>
      <w:r w:rsidRPr="00E42661">
        <w:rPr>
          <w:rFonts w:ascii="Times New Roman" w:hAnsi="Times New Roman"/>
          <w:sz w:val="24"/>
          <w:szCs w:val="24"/>
        </w:rPr>
        <w:t>от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ЗПУО, чл.14, </w:t>
      </w:r>
      <w:proofErr w:type="spellStart"/>
      <w:r w:rsidRPr="00E42661">
        <w:rPr>
          <w:rFonts w:ascii="Times New Roman" w:hAnsi="Times New Roman"/>
          <w:sz w:val="24"/>
          <w:szCs w:val="24"/>
        </w:rPr>
        <w:t>ал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3, т. 7 и </w:t>
      </w:r>
      <w:proofErr w:type="spellStart"/>
      <w:r w:rsidRPr="00E42661">
        <w:rPr>
          <w:rFonts w:ascii="Times New Roman" w:hAnsi="Times New Roman"/>
          <w:sz w:val="24"/>
          <w:szCs w:val="24"/>
        </w:rPr>
        <w:t>ал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5 </w:t>
      </w:r>
      <w:proofErr w:type="spellStart"/>
      <w:r w:rsidRPr="00E42661">
        <w:rPr>
          <w:rFonts w:ascii="Times New Roman" w:hAnsi="Times New Roman"/>
          <w:sz w:val="24"/>
          <w:szCs w:val="24"/>
        </w:rPr>
        <w:t>от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Наредба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№ 4/30.11.2015 </w:t>
      </w:r>
      <w:proofErr w:type="spellStart"/>
      <w:r w:rsidRPr="00E42661">
        <w:rPr>
          <w:rFonts w:ascii="Times New Roman" w:hAnsi="Times New Roman"/>
          <w:sz w:val="24"/>
          <w:szCs w:val="24"/>
        </w:rPr>
        <w:t>за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учебния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план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42661">
        <w:rPr>
          <w:rFonts w:ascii="Times New Roman" w:hAnsi="Times New Roman"/>
          <w:sz w:val="24"/>
          <w:szCs w:val="24"/>
        </w:rPr>
        <w:t>Заповед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№ </w:t>
      </w:r>
      <w:r w:rsidRPr="00E42661">
        <w:rPr>
          <w:rFonts w:ascii="Times New Roman" w:hAnsi="Times New Roman"/>
          <w:sz w:val="24"/>
          <w:szCs w:val="24"/>
          <w:lang w:val="bg-BG"/>
        </w:rPr>
        <w:t>РД 09-1111/15.08.2016 г.</w:t>
      </w:r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на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министъра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на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образованието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2661">
        <w:rPr>
          <w:rFonts w:ascii="Times New Roman" w:hAnsi="Times New Roman"/>
          <w:sz w:val="24"/>
          <w:szCs w:val="24"/>
        </w:rPr>
        <w:t>науката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за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организиране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2661">
        <w:rPr>
          <w:rFonts w:ascii="Times New Roman" w:hAnsi="Times New Roman"/>
          <w:sz w:val="24"/>
          <w:szCs w:val="24"/>
        </w:rPr>
        <w:t>провеждане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на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спортни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дейности</w:t>
      </w:r>
      <w:proofErr w:type="spellEnd"/>
      <w:r w:rsidRPr="00E42661">
        <w:rPr>
          <w:rFonts w:ascii="Times New Roman" w:hAnsi="Times New Roman"/>
          <w:sz w:val="24"/>
          <w:szCs w:val="24"/>
        </w:rPr>
        <w:t>.</w:t>
      </w:r>
    </w:p>
    <w:p w:rsidR="007D3229" w:rsidRPr="00E42661" w:rsidRDefault="007D3229" w:rsidP="007D322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42661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E42661">
        <w:rPr>
          <w:rFonts w:ascii="Times New Roman" w:hAnsi="Times New Roman"/>
          <w:sz w:val="24"/>
          <w:szCs w:val="24"/>
        </w:rPr>
        <w:t>Всяка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учебна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седмица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включва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2661">
        <w:rPr>
          <w:rFonts w:ascii="Times New Roman" w:hAnsi="Times New Roman"/>
          <w:sz w:val="24"/>
          <w:szCs w:val="24"/>
        </w:rPr>
        <w:t>по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един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час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i/>
          <w:sz w:val="24"/>
          <w:szCs w:val="24"/>
        </w:rPr>
        <w:t>класа</w:t>
      </w:r>
      <w:proofErr w:type="spellEnd"/>
      <w:r w:rsidRPr="00E4266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съгласно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чл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92, </w:t>
      </w:r>
      <w:proofErr w:type="spellStart"/>
      <w:r w:rsidRPr="00E42661">
        <w:rPr>
          <w:rFonts w:ascii="Times New Roman" w:hAnsi="Times New Roman"/>
          <w:sz w:val="24"/>
          <w:szCs w:val="24"/>
        </w:rPr>
        <w:t>ал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2 </w:t>
      </w:r>
      <w:proofErr w:type="spellStart"/>
      <w:r w:rsidRPr="00E42661">
        <w:rPr>
          <w:rFonts w:ascii="Times New Roman" w:hAnsi="Times New Roman"/>
          <w:sz w:val="24"/>
          <w:szCs w:val="24"/>
        </w:rPr>
        <w:t>от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ЗПУО, </w:t>
      </w:r>
      <w:proofErr w:type="spellStart"/>
      <w:r w:rsidRPr="00E42661">
        <w:rPr>
          <w:rFonts w:ascii="Times New Roman" w:hAnsi="Times New Roman"/>
          <w:sz w:val="24"/>
          <w:szCs w:val="24"/>
        </w:rPr>
        <w:t>чл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14, </w:t>
      </w:r>
      <w:proofErr w:type="spellStart"/>
      <w:r w:rsidRPr="00E42661">
        <w:rPr>
          <w:rFonts w:ascii="Times New Roman" w:hAnsi="Times New Roman"/>
          <w:sz w:val="24"/>
          <w:szCs w:val="24"/>
        </w:rPr>
        <w:t>ал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6 </w:t>
      </w:r>
      <w:proofErr w:type="spellStart"/>
      <w:r w:rsidRPr="00E42661">
        <w:rPr>
          <w:rFonts w:ascii="Times New Roman" w:hAnsi="Times New Roman"/>
          <w:sz w:val="24"/>
          <w:szCs w:val="24"/>
        </w:rPr>
        <w:t>от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Наредба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№ 4/30.11.2015 </w:t>
      </w:r>
      <w:proofErr w:type="spellStart"/>
      <w:r w:rsidRPr="00E42661">
        <w:rPr>
          <w:rFonts w:ascii="Times New Roman" w:hAnsi="Times New Roman"/>
          <w:sz w:val="24"/>
          <w:szCs w:val="24"/>
        </w:rPr>
        <w:t>за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учебния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2661">
        <w:rPr>
          <w:rFonts w:ascii="Times New Roman" w:hAnsi="Times New Roman"/>
          <w:sz w:val="24"/>
          <w:szCs w:val="24"/>
        </w:rPr>
        <w:t>план</w:t>
      </w:r>
      <w:proofErr w:type="spellEnd"/>
      <w:r w:rsidRPr="00E42661">
        <w:rPr>
          <w:rFonts w:ascii="Times New Roman" w:hAnsi="Times New Roman"/>
          <w:sz w:val="24"/>
          <w:szCs w:val="24"/>
        </w:rPr>
        <w:t xml:space="preserve">. </w:t>
      </w:r>
    </w:p>
    <w:p w:rsidR="007D3229" w:rsidRPr="00E42661" w:rsidRDefault="007D3229" w:rsidP="007D3229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D3229" w:rsidRPr="00E42661" w:rsidRDefault="007D3229" w:rsidP="007D3229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D3229" w:rsidRPr="00E42661" w:rsidRDefault="007D3229" w:rsidP="007D3229">
      <w:pPr>
        <w:spacing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7D3229" w:rsidRPr="00E42661" w:rsidRDefault="007D3229" w:rsidP="007D3229">
      <w:pPr>
        <w:rPr>
          <w:rFonts w:ascii="Times New Roman" w:hAnsi="Times New Roman"/>
          <w:sz w:val="24"/>
          <w:szCs w:val="24"/>
          <w:lang w:val="en-US"/>
        </w:rPr>
      </w:pPr>
    </w:p>
    <w:sectPr w:rsidR="007D3229" w:rsidRPr="00E42661" w:rsidSect="000B23A6">
      <w:footerReference w:type="default" r:id="rId7"/>
      <w:pgSz w:w="11906" w:h="16838"/>
      <w:pgMar w:top="1417" w:right="1417" w:bottom="993" w:left="1417" w:header="708" w:footer="5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6FC3" w:rsidRDefault="00D26FC3" w:rsidP="002A4F75">
      <w:pPr>
        <w:spacing w:after="0" w:line="240" w:lineRule="auto"/>
      </w:pPr>
      <w:r>
        <w:separator/>
      </w:r>
    </w:p>
  </w:endnote>
  <w:endnote w:type="continuationSeparator" w:id="0">
    <w:p w:rsidR="00D26FC3" w:rsidRDefault="00D26FC3" w:rsidP="002A4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5128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B23A6" w:rsidRDefault="000B23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72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B23A6" w:rsidRDefault="000B23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6FC3" w:rsidRDefault="00D26FC3" w:rsidP="002A4F75">
      <w:pPr>
        <w:spacing w:after="0" w:line="240" w:lineRule="auto"/>
      </w:pPr>
      <w:r>
        <w:separator/>
      </w:r>
    </w:p>
  </w:footnote>
  <w:footnote w:type="continuationSeparator" w:id="0">
    <w:p w:rsidR="00D26FC3" w:rsidRDefault="00D26FC3" w:rsidP="002A4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A47057"/>
    <w:multiLevelType w:val="hybridMultilevel"/>
    <w:tmpl w:val="E2A6AF24"/>
    <w:lvl w:ilvl="0" w:tplc="0402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A04DFB"/>
    <w:multiLevelType w:val="hybridMultilevel"/>
    <w:tmpl w:val="B3DA42E8"/>
    <w:lvl w:ilvl="0" w:tplc="0402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364448"/>
    <w:multiLevelType w:val="hybridMultilevel"/>
    <w:tmpl w:val="82EE8DE2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518"/>
    <w:rsid w:val="000101DF"/>
    <w:rsid w:val="00010A6C"/>
    <w:rsid w:val="00030626"/>
    <w:rsid w:val="000312F3"/>
    <w:rsid w:val="000344A9"/>
    <w:rsid w:val="00046506"/>
    <w:rsid w:val="00054B0C"/>
    <w:rsid w:val="000609DA"/>
    <w:rsid w:val="00070A70"/>
    <w:rsid w:val="00072D74"/>
    <w:rsid w:val="000757DD"/>
    <w:rsid w:val="00080DD2"/>
    <w:rsid w:val="00095ED8"/>
    <w:rsid w:val="000A61F9"/>
    <w:rsid w:val="000B23A6"/>
    <w:rsid w:val="000B2D0D"/>
    <w:rsid w:val="000B72B1"/>
    <w:rsid w:val="000E14A6"/>
    <w:rsid w:val="000F4118"/>
    <w:rsid w:val="001062FD"/>
    <w:rsid w:val="00114C11"/>
    <w:rsid w:val="00120641"/>
    <w:rsid w:val="001230E2"/>
    <w:rsid w:val="00146DE3"/>
    <w:rsid w:val="00151272"/>
    <w:rsid w:val="001701FD"/>
    <w:rsid w:val="001716A2"/>
    <w:rsid w:val="00191E96"/>
    <w:rsid w:val="001922FC"/>
    <w:rsid w:val="001C43A0"/>
    <w:rsid w:val="001D4AEE"/>
    <w:rsid w:val="00204252"/>
    <w:rsid w:val="00206BC9"/>
    <w:rsid w:val="00223077"/>
    <w:rsid w:val="00242573"/>
    <w:rsid w:val="002431A3"/>
    <w:rsid w:val="00244FE8"/>
    <w:rsid w:val="00255508"/>
    <w:rsid w:val="00292119"/>
    <w:rsid w:val="0029544F"/>
    <w:rsid w:val="00297599"/>
    <w:rsid w:val="002A0DE0"/>
    <w:rsid w:val="002A4F75"/>
    <w:rsid w:val="002A6E2C"/>
    <w:rsid w:val="002B30A3"/>
    <w:rsid w:val="002B3DAC"/>
    <w:rsid w:val="002F5088"/>
    <w:rsid w:val="00310D72"/>
    <w:rsid w:val="00313E8D"/>
    <w:rsid w:val="003153CF"/>
    <w:rsid w:val="0031662E"/>
    <w:rsid w:val="00331B95"/>
    <w:rsid w:val="00345F33"/>
    <w:rsid w:val="00363953"/>
    <w:rsid w:val="00365A8E"/>
    <w:rsid w:val="003A3479"/>
    <w:rsid w:val="003B3025"/>
    <w:rsid w:val="003C465C"/>
    <w:rsid w:val="003C5027"/>
    <w:rsid w:val="003D625E"/>
    <w:rsid w:val="00402B46"/>
    <w:rsid w:val="004144C2"/>
    <w:rsid w:val="004337FF"/>
    <w:rsid w:val="00437ADD"/>
    <w:rsid w:val="00437B19"/>
    <w:rsid w:val="0046306C"/>
    <w:rsid w:val="00477777"/>
    <w:rsid w:val="004829C5"/>
    <w:rsid w:val="00493355"/>
    <w:rsid w:val="00496BD8"/>
    <w:rsid w:val="004B1326"/>
    <w:rsid w:val="004B7C82"/>
    <w:rsid w:val="004D2F4D"/>
    <w:rsid w:val="004F34EC"/>
    <w:rsid w:val="00526BAB"/>
    <w:rsid w:val="00565CA7"/>
    <w:rsid w:val="0057462A"/>
    <w:rsid w:val="005A6E93"/>
    <w:rsid w:val="005E5ED4"/>
    <w:rsid w:val="005F23F2"/>
    <w:rsid w:val="006145E4"/>
    <w:rsid w:val="00663336"/>
    <w:rsid w:val="006701CF"/>
    <w:rsid w:val="00696A12"/>
    <w:rsid w:val="007051AB"/>
    <w:rsid w:val="00716FB4"/>
    <w:rsid w:val="0072261A"/>
    <w:rsid w:val="00741F74"/>
    <w:rsid w:val="00755199"/>
    <w:rsid w:val="007647AC"/>
    <w:rsid w:val="00795653"/>
    <w:rsid w:val="007A22B7"/>
    <w:rsid w:val="007A7111"/>
    <w:rsid w:val="007B36A1"/>
    <w:rsid w:val="007C6E59"/>
    <w:rsid w:val="007D3229"/>
    <w:rsid w:val="007D6356"/>
    <w:rsid w:val="007E0274"/>
    <w:rsid w:val="007F504F"/>
    <w:rsid w:val="008114E2"/>
    <w:rsid w:val="00813911"/>
    <w:rsid w:val="0081467D"/>
    <w:rsid w:val="00843CB0"/>
    <w:rsid w:val="00844228"/>
    <w:rsid w:val="00854EE5"/>
    <w:rsid w:val="008A30EA"/>
    <w:rsid w:val="008B1D2C"/>
    <w:rsid w:val="008D335F"/>
    <w:rsid w:val="008E5727"/>
    <w:rsid w:val="008F7C20"/>
    <w:rsid w:val="009069C7"/>
    <w:rsid w:val="009303EF"/>
    <w:rsid w:val="009516E9"/>
    <w:rsid w:val="00952A8B"/>
    <w:rsid w:val="00963F82"/>
    <w:rsid w:val="009921DC"/>
    <w:rsid w:val="00995C56"/>
    <w:rsid w:val="009D58D3"/>
    <w:rsid w:val="009D6817"/>
    <w:rsid w:val="009E110A"/>
    <w:rsid w:val="009F160B"/>
    <w:rsid w:val="009F6ECD"/>
    <w:rsid w:val="00A00A11"/>
    <w:rsid w:val="00A20FB8"/>
    <w:rsid w:val="00A4107B"/>
    <w:rsid w:val="00A47629"/>
    <w:rsid w:val="00A5600C"/>
    <w:rsid w:val="00A76125"/>
    <w:rsid w:val="00A92089"/>
    <w:rsid w:val="00A955C0"/>
    <w:rsid w:val="00AC0CA9"/>
    <w:rsid w:val="00AC252B"/>
    <w:rsid w:val="00AF7333"/>
    <w:rsid w:val="00B62518"/>
    <w:rsid w:val="00B751B4"/>
    <w:rsid w:val="00BB715E"/>
    <w:rsid w:val="00BC19E2"/>
    <w:rsid w:val="00BF5841"/>
    <w:rsid w:val="00C0137B"/>
    <w:rsid w:val="00C201DF"/>
    <w:rsid w:val="00C30359"/>
    <w:rsid w:val="00C367CE"/>
    <w:rsid w:val="00CA0C15"/>
    <w:rsid w:val="00CC541D"/>
    <w:rsid w:val="00CC56E7"/>
    <w:rsid w:val="00CF0C79"/>
    <w:rsid w:val="00D13D1F"/>
    <w:rsid w:val="00D21533"/>
    <w:rsid w:val="00D26FC3"/>
    <w:rsid w:val="00D2750E"/>
    <w:rsid w:val="00D372F0"/>
    <w:rsid w:val="00D46F91"/>
    <w:rsid w:val="00D51551"/>
    <w:rsid w:val="00D7203C"/>
    <w:rsid w:val="00D84B0A"/>
    <w:rsid w:val="00D94EAA"/>
    <w:rsid w:val="00DA4654"/>
    <w:rsid w:val="00DA5FB3"/>
    <w:rsid w:val="00E42661"/>
    <w:rsid w:val="00E51A1D"/>
    <w:rsid w:val="00E81214"/>
    <w:rsid w:val="00EA0A7E"/>
    <w:rsid w:val="00EA0C8E"/>
    <w:rsid w:val="00EB5844"/>
    <w:rsid w:val="00EE2A2B"/>
    <w:rsid w:val="00F25CA8"/>
    <w:rsid w:val="00F300F8"/>
    <w:rsid w:val="00F31F86"/>
    <w:rsid w:val="00F346B5"/>
    <w:rsid w:val="00F41FEA"/>
    <w:rsid w:val="00F42574"/>
    <w:rsid w:val="00F52E40"/>
    <w:rsid w:val="00F53FF1"/>
    <w:rsid w:val="00F56075"/>
    <w:rsid w:val="00F63760"/>
    <w:rsid w:val="00F720BD"/>
    <w:rsid w:val="00FB4C28"/>
    <w:rsid w:val="00FE409B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0B2DF5F-E9E3-4AE6-8CED-7C1665E9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FF1"/>
    <w:rPr>
      <w:rFonts w:ascii="Verdana" w:eastAsia="Calibri" w:hAnsi="Verdana" w:cs="Times New Roman"/>
      <w:sz w:val="20"/>
      <w:lang w:val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6306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5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A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A4F75"/>
  </w:style>
  <w:style w:type="paragraph" w:styleId="Footer">
    <w:name w:val="footer"/>
    <w:basedOn w:val="Normal"/>
    <w:link w:val="FooterChar"/>
    <w:uiPriority w:val="99"/>
    <w:unhideWhenUsed/>
    <w:rsid w:val="002A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F75"/>
  </w:style>
  <w:style w:type="character" w:customStyle="1" w:styleId="List1">
    <w:name w:val="List1"/>
    <w:basedOn w:val="DefaultParagraphFont"/>
    <w:rsid w:val="002A4F75"/>
  </w:style>
  <w:style w:type="paragraph" w:styleId="BalloonText">
    <w:name w:val="Balloon Text"/>
    <w:basedOn w:val="Normal"/>
    <w:link w:val="BalloonTextChar"/>
    <w:uiPriority w:val="99"/>
    <w:semiHidden/>
    <w:unhideWhenUsed/>
    <w:rsid w:val="002A4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F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0DE0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46306C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BodyText2">
    <w:name w:val="Body Text 2"/>
    <w:basedOn w:val="Normal"/>
    <w:link w:val="BodyText2Char"/>
    <w:semiHidden/>
    <w:unhideWhenUsed/>
    <w:rsid w:val="0046306C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46306C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7D3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tiana%20Mihaylova\Desktop\&#1053;&#1086;&#1074;&#1080;%20&#1076;&#1086;&#1082;&#1091;&#1084;&#1077;&#1085;&#1090;&#1080;\uthebni%20planove%201-2-5-6-8%20klas\blank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blanka.dotx</Template>
  <TotalTime>7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Mihaylova</dc:creator>
  <cp:lastModifiedBy>Dell</cp:lastModifiedBy>
  <cp:revision>10</cp:revision>
  <cp:lastPrinted>2020-09-18T05:34:00Z</cp:lastPrinted>
  <dcterms:created xsi:type="dcterms:W3CDTF">2019-09-02T20:09:00Z</dcterms:created>
  <dcterms:modified xsi:type="dcterms:W3CDTF">2020-09-18T05:34:00Z</dcterms:modified>
</cp:coreProperties>
</file>