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CFA" w:rsidRPr="00191CFA" w:rsidRDefault="00191CFA" w:rsidP="00191CFA">
      <w:pPr>
        <w:spacing w:after="0" w:line="240" w:lineRule="auto"/>
        <w:ind w:right="-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191CF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130 СРЕДНО УЧИЛИЩЕ „СТЕФАН КАРАДЖА”</w:t>
      </w:r>
    </w:p>
    <w:p w:rsidR="00191CFA" w:rsidRPr="00191CFA" w:rsidRDefault="00191CFA" w:rsidP="00191CFA">
      <w:pPr>
        <w:spacing w:after="0" w:line="240" w:lineRule="auto"/>
        <w:ind w:left="-567" w:right="-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191CF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гр. София, район Подуяне</w:t>
      </w:r>
    </w:p>
    <w:p w:rsidR="00191CFA" w:rsidRPr="00191CFA" w:rsidRDefault="00191CFA" w:rsidP="00191CFA">
      <w:pPr>
        <w:spacing w:after="0" w:line="240" w:lineRule="auto"/>
        <w:ind w:right="-567"/>
        <w:jc w:val="center"/>
        <w:outlineLvl w:val="0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191CF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ул. Константин Фотинов № 118, тел./факс: 02/847-04-95, ел. поща: </w:t>
      </w:r>
      <w:r w:rsidRPr="00191CFA">
        <w:rPr>
          <w:rFonts w:ascii="Times New Roman" w:eastAsia="Times New Roman" w:hAnsi="Times New Roman"/>
          <w:sz w:val="24"/>
          <w:szCs w:val="24"/>
          <w:lang w:val="en-US" w:eastAsia="bg-BG"/>
        </w:rPr>
        <w:t>coy</w:t>
      </w:r>
      <w:r w:rsidRPr="00191CFA">
        <w:rPr>
          <w:rFonts w:ascii="Times New Roman" w:eastAsia="Times New Roman" w:hAnsi="Times New Roman"/>
          <w:sz w:val="24"/>
          <w:szCs w:val="24"/>
          <w:lang w:val="ru-RU" w:eastAsia="bg-BG"/>
        </w:rPr>
        <w:t>130@</w:t>
      </w:r>
      <w:proofErr w:type="spellStart"/>
      <w:r w:rsidRPr="00191CFA">
        <w:rPr>
          <w:rFonts w:ascii="Times New Roman" w:eastAsia="Times New Roman" w:hAnsi="Times New Roman"/>
          <w:sz w:val="24"/>
          <w:szCs w:val="24"/>
          <w:lang w:val="en-US" w:eastAsia="bg-BG"/>
        </w:rPr>
        <w:t>abv</w:t>
      </w:r>
      <w:proofErr w:type="spellEnd"/>
      <w:r w:rsidRPr="00191CFA"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  <w:proofErr w:type="spellStart"/>
      <w:r w:rsidRPr="00191CFA">
        <w:rPr>
          <w:rFonts w:ascii="Times New Roman" w:eastAsia="Times New Roman" w:hAnsi="Times New Roman"/>
          <w:sz w:val="24"/>
          <w:szCs w:val="24"/>
          <w:lang w:val="en-US" w:eastAsia="bg-BG"/>
        </w:rPr>
        <w:t>bg</w:t>
      </w:r>
      <w:proofErr w:type="spellEnd"/>
    </w:p>
    <w:p w:rsidR="00191CFA" w:rsidRPr="00191CFA" w:rsidRDefault="00191CFA" w:rsidP="00191CFA">
      <w:pPr>
        <w:spacing w:after="0" w:line="240" w:lineRule="auto"/>
        <w:ind w:left="-540" w:right="-360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191CFA" w:rsidRPr="00191CFA" w:rsidRDefault="00191CFA" w:rsidP="00191CFA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42"/>
          <w:szCs w:val="24"/>
          <w:lang w:val="ru-RU" w:eastAsia="bg-BG"/>
        </w:rPr>
      </w:pPr>
    </w:p>
    <w:p w:rsidR="00191CFA" w:rsidRPr="00191CFA" w:rsidRDefault="00191CFA" w:rsidP="00191CFA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val="bg-BG" w:eastAsia="bg-BG"/>
        </w:rPr>
      </w:pPr>
    </w:p>
    <w:p w:rsidR="00191CFA" w:rsidRPr="00191CFA" w:rsidRDefault="00191CFA" w:rsidP="00191CFA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val="bg-BG" w:eastAsia="bg-BG"/>
        </w:rPr>
      </w:pPr>
    </w:p>
    <w:p w:rsidR="00191CFA" w:rsidRPr="00191CFA" w:rsidRDefault="00191CFA" w:rsidP="00191CF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val="ru-RU" w:eastAsia="bg-BG"/>
        </w:rPr>
      </w:pPr>
    </w:p>
    <w:p w:rsidR="00191CFA" w:rsidRPr="00191CFA" w:rsidRDefault="00191CFA" w:rsidP="00191CF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191CFA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                                          </w:t>
      </w:r>
      <w:r w:rsidRPr="00191CFA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УТВЪРЖДАВАМ</w:t>
      </w:r>
      <w:r w:rsidRPr="00191CFA">
        <w:rPr>
          <w:rFonts w:ascii="Times New Roman" w:eastAsia="Times New Roman" w:hAnsi="Times New Roman"/>
          <w:sz w:val="28"/>
          <w:szCs w:val="28"/>
          <w:lang w:val="bg-BG" w:eastAsia="bg-BG"/>
        </w:rPr>
        <w:t>: ………………………</w:t>
      </w:r>
    </w:p>
    <w:p w:rsidR="00191CFA" w:rsidRPr="00191CFA" w:rsidRDefault="00191CFA" w:rsidP="00191CFA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191CFA">
        <w:rPr>
          <w:rFonts w:ascii="Times New Roman" w:eastAsia="Times New Roman" w:hAnsi="Times New Roman"/>
          <w:szCs w:val="20"/>
          <w:lang w:val="bg-BG" w:eastAsia="bg-BG"/>
        </w:rPr>
        <w:t xml:space="preserve">                                                                                                     (</w:t>
      </w:r>
      <w:r w:rsidRPr="00191CFA">
        <w:rPr>
          <w:rFonts w:ascii="Times New Roman" w:eastAsia="Times New Roman" w:hAnsi="Times New Roman"/>
          <w:i/>
          <w:szCs w:val="20"/>
          <w:lang w:val="bg-BG" w:eastAsia="bg-BG"/>
        </w:rPr>
        <w:t xml:space="preserve">Елена Младенова) </w:t>
      </w:r>
    </w:p>
    <w:p w:rsidR="00191CFA" w:rsidRPr="00191CFA" w:rsidRDefault="00191CFA" w:rsidP="00191CFA">
      <w:pPr>
        <w:spacing w:after="0" w:line="240" w:lineRule="auto"/>
        <w:ind w:left="705"/>
        <w:rPr>
          <w:rFonts w:ascii="Times New Roman" w:eastAsia="Times New Roman" w:hAnsi="Times New Roman"/>
          <w:i/>
          <w:szCs w:val="20"/>
          <w:lang w:val="bg-BG" w:eastAsia="bg-BG"/>
        </w:rPr>
      </w:pPr>
    </w:p>
    <w:p w:rsidR="00191CFA" w:rsidRPr="00191CFA" w:rsidRDefault="00191CFA" w:rsidP="00191CFA">
      <w:pPr>
        <w:ind w:left="705"/>
        <w:rPr>
          <w:rFonts w:ascii="Times New Roman" w:hAnsi="Times New Roman"/>
          <w:i/>
          <w:sz w:val="24"/>
          <w:szCs w:val="24"/>
        </w:rPr>
      </w:pPr>
    </w:p>
    <w:p w:rsidR="00191CFA" w:rsidRPr="00191CFA" w:rsidRDefault="00191CFA" w:rsidP="00191CFA">
      <w:pPr>
        <w:jc w:val="right"/>
        <w:rPr>
          <w:rFonts w:ascii="Times New Roman" w:hAnsi="Times New Roman"/>
          <w:sz w:val="24"/>
          <w:szCs w:val="24"/>
        </w:rPr>
      </w:pPr>
      <w:r w:rsidRPr="00191CFA">
        <w:rPr>
          <w:rFonts w:ascii="Times New Roman" w:hAnsi="Times New Roman"/>
          <w:sz w:val="24"/>
          <w:szCs w:val="24"/>
        </w:rPr>
        <w:t xml:space="preserve">  </w:t>
      </w:r>
    </w:p>
    <w:p w:rsidR="00191CFA" w:rsidRPr="00191CFA" w:rsidRDefault="00191CFA" w:rsidP="00191CFA">
      <w:pPr>
        <w:jc w:val="right"/>
        <w:rPr>
          <w:rFonts w:ascii="Times New Roman" w:hAnsi="Times New Roman"/>
          <w:sz w:val="24"/>
          <w:szCs w:val="24"/>
        </w:rPr>
      </w:pPr>
    </w:p>
    <w:p w:rsidR="00191CFA" w:rsidRPr="00191CFA" w:rsidRDefault="00191CFA" w:rsidP="00191CF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56"/>
          <w:szCs w:val="56"/>
          <w:lang w:val="bg-BG"/>
        </w:rPr>
      </w:pPr>
      <w:r w:rsidRPr="00191CFA">
        <w:rPr>
          <w:rFonts w:ascii="Times New Roman" w:eastAsia="Times New Roman" w:hAnsi="Times New Roman"/>
          <w:b/>
          <w:bCs/>
          <w:sz w:val="56"/>
          <w:szCs w:val="56"/>
          <w:lang w:val="bg-BG"/>
        </w:rPr>
        <w:t>УЧИЛИЩЕН УЧЕБЕН ПЛАН</w:t>
      </w:r>
    </w:p>
    <w:p w:rsidR="000327DE" w:rsidRPr="0019311F" w:rsidRDefault="000327DE" w:rsidP="000327DE">
      <w:pPr>
        <w:rPr>
          <w:rFonts w:ascii="Times New Roman" w:hAnsi="Times New Roman"/>
          <w:sz w:val="28"/>
          <w:szCs w:val="28"/>
        </w:rPr>
      </w:pPr>
    </w:p>
    <w:p w:rsidR="000327DE" w:rsidRPr="00191CFA" w:rsidRDefault="000327DE" w:rsidP="000327DE">
      <w:pPr>
        <w:jc w:val="center"/>
        <w:rPr>
          <w:rFonts w:ascii="Times New Roman" w:hAnsi="Times New Roman"/>
          <w:b/>
          <w:sz w:val="36"/>
          <w:szCs w:val="36"/>
        </w:rPr>
      </w:pPr>
      <w:proofErr w:type="spellStart"/>
      <w:r w:rsidRPr="00191CFA">
        <w:rPr>
          <w:rFonts w:ascii="Times New Roman" w:hAnsi="Times New Roman"/>
          <w:b/>
          <w:sz w:val="36"/>
          <w:szCs w:val="36"/>
        </w:rPr>
        <w:t>за</w:t>
      </w:r>
      <w:proofErr w:type="spellEnd"/>
      <w:r w:rsidRPr="00191CFA">
        <w:rPr>
          <w:rFonts w:ascii="Times New Roman" w:hAnsi="Times New Roman"/>
          <w:b/>
          <w:sz w:val="36"/>
          <w:szCs w:val="36"/>
        </w:rPr>
        <w:t xml:space="preserve"> I</w:t>
      </w:r>
      <w:r w:rsidR="00946F3D" w:rsidRPr="00191CFA">
        <w:rPr>
          <w:rFonts w:ascii="Times New Roman" w:hAnsi="Times New Roman"/>
          <w:b/>
          <w:sz w:val="36"/>
          <w:szCs w:val="36"/>
          <w:lang w:val="bg-BG"/>
        </w:rPr>
        <w:t>II</w:t>
      </w:r>
      <w:r w:rsidRPr="00191CFA">
        <w:rPr>
          <w:rFonts w:ascii="Times New Roman" w:hAnsi="Times New Roman"/>
          <w:b/>
          <w:sz w:val="36"/>
          <w:szCs w:val="36"/>
        </w:rPr>
        <w:t xml:space="preserve"> а </w:t>
      </w:r>
      <w:proofErr w:type="spellStart"/>
      <w:r w:rsidRPr="00191CFA">
        <w:rPr>
          <w:rFonts w:ascii="Times New Roman" w:hAnsi="Times New Roman"/>
          <w:b/>
          <w:sz w:val="36"/>
          <w:szCs w:val="36"/>
        </w:rPr>
        <w:t>клас</w:t>
      </w:r>
      <w:proofErr w:type="spellEnd"/>
    </w:p>
    <w:p w:rsidR="000327DE" w:rsidRPr="00A42D49" w:rsidRDefault="000327DE" w:rsidP="000327DE">
      <w:pPr>
        <w:tabs>
          <w:tab w:val="left" w:pos="5325"/>
        </w:tabs>
        <w:rPr>
          <w:rFonts w:ascii="Times New Roman" w:hAnsi="Times New Roman"/>
          <w:sz w:val="24"/>
          <w:szCs w:val="24"/>
        </w:rPr>
      </w:pPr>
      <w:r w:rsidRPr="00A42D49">
        <w:rPr>
          <w:rFonts w:ascii="Times New Roman" w:hAnsi="Times New Roman"/>
          <w:sz w:val="24"/>
          <w:szCs w:val="24"/>
        </w:rPr>
        <w:tab/>
      </w:r>
    </w:p>
    <w:p w:rsidR="000327DE" w:rsidRPr="00A42D49" w:rsidRDefault="000327DE" w:rsidP="000327DE">
      <w:pPr>
        <w:rPr>
          <w:rFonts w:ascii="Times New Roman" w:hAnsi="Times New Roman"/>
          <w:sz w:val="24"/>
          <w:szCs w:val="24"/>
        </w:rPr>
      </w:pPr>
    </w:p>
    <w:p w:rsidR="000327DE" w:rsidRPr="00A42D49" w:rsidRDefault="000327DE" w:rsidP="000327DE">
      <w:pPr>
        <w:rPr>
          <w:rFonts w:ascii="Times New Roman" w:hAnsi="Times New Roman"/>
          <w:sz w:val="24"/>
          <w:szCs w:val="24"/>
        </w:rPr>
      </w:pPr>
    </w:p>
    <w:p w:rsidR="000327DE" w:rsidRPr="00261EA0" w:rsidRDefault="000327DE" w:rsidP="0019311F">
      <w:pPr>
        <w:pStyle w:val="BodyText2"/>
        <w:spacing w:line="360" w:lineRule="auto"/>
        <w:jc w:val="both"/>
        <w:rPr>
          <w:sz w:val="32"/>
          <w:szCs w:val="32"/>
        </w:rPr>
      </w:pPr>
      <w:r w:rsidRPr="00191CFA">
        <w:rPr>
          <w:sz w:val="32"/>
          <w:szCs w:val="32"/>
        </w:rPr>
        <w:t>Учебна година</w:t>
      </w:r>
      <w:r w:rsidR="0019311F" w:rsidRPr="00191CFA">
        <w:rPr>
          <w:sz w:val="32"/>
          <w:szCs w:val="32"/>
        </w:rPr>
        <w:t>:</w:t>
      </w:r>
      <w:r w:rsidRPr="00191CFA">
        <w:rPr>
          <w:sz w:val="32"/>
          <w:szCs w:val="32"/>
        </w:rPr>
        <w:t xml:space="preserve"> </w:t>
      </w:r>
      <w:r w:rsidR="00397252" w:rsidRPr="00191CFA">
        <w:rPr>
          <w:sz w:val="32"/>
          <w:szCs w:val="32"/>
        </w:rPr>
        <w:t xml:space="preserve"> 20</w:t>
      </w:r>
      <w:r w:rsidR="00261EA0">
        <w:rPr>
          <w:sz w:val="32"/>
          <w:szCs w:val="32"/>
        </w:rPr>
        <w:t>20</w:t>
      </w:r>
      <w:r w:rsidR="00A42D49" w:rsidRPr="00191CFA">
        <w:rPr>
          <w:sz w:val="32"/>
          <w:szCs w:val="32"/>
        </w:rPr>
        <w:t>/20</w:t>
      </w:r>
      <w:r w:rsidR="00397252" w:rsidRPr="00191CFA">
        <w:rPr>
          <w:sz w:val="32"/>
          <w:szCs w:val="32"/>
          <w:lang w:val="en-US"/>
        </w:rPr>
        <w:t>2</w:t>
      </w:r>
      <w:r w:rsidR="00261EA0">
        <w:rPr>
          <w:sz w:val="32"/>
          <w:szCs w:val="32"/>
        </w:rPr>
        <w:t>1</w:t>
      </w:r>
    </w:p>
    <w:p w:rsidR="000327DE" w:rsidRPr="00191CFA" w:rsidRDefault="000327DE" w:rsidP="0019311F">
      <w:pPr>
        <w:pStyle w:val="BodyText2"/>
        <w:spacing w:line="360" w:lineRule="auto"/>
        <w:jc w:val="both"/>
        <w:rPr>
          <w:sz w:val="32"/>
          <w:szCs w:val="32"/>
        </w:rPr>
      </w:pPr>
      <w:r w:rsidRPr="00191CFA">
        <w:rPr>
          <w:sz w:val="32"/>
          <w:szCs w:val="32"/>
        </w:rPr>
        <w:t>Форма на обучение</w:t>
      </w:r>
      <w:r w:rsidR="0019311F" w:rsidRPr="00191CFA">
        <w:rPr>
          <w:sz w:val="32"/>
          <w:szCs w:val="32"/>
        </w:rPr>
        <w:t>:</w:t>
      </w:r>
      <w:r w:rsidRPr="00191CFA">
        <w:rPr>
          <w:sz w:val="32"/>
          <w:szCs w:val="32"/>
        </w:rPr>
        <w:t xml:space="preserve"> </w:t>
      </w:r>
      <w:r w:rsidR="00A42D49" w:rsidRPr="00191CFA">
        <w:rPr>
          <w:sz w:val="32"/>
          <w:szCs w:val="32"/>
        </w:rPr>
        <w:t>Дневна</w:t>
      </w:r>
    </w:p>
    <w:p w:rsidR="000327DE" w:rsidRPr="00191CFA" w:rsidRDefault="000327DE" w:rsidP="0019311F">
      <w:pPr>
        <w:pStyle w:val="BodyText2"/>
        <w:spacing w:line="360" w:lineRule="auto"/>
        <w:jc w:val="both"/>
        <w:rPr>
          <w:sz w:val="32"/>
          <w:szCs w:val="32"/>
        </w:rPr>
      </w:pPr>
      <w:r w:rsidRPr="00191CFA">
        <w:rPr>
          <w:sz w:val="32"/>
          <w:szCs w:val="32"/>
        </w:rPr>
        <w:t>Организация на учебния ден</w:t>
      </w:r>
      <w:r w:rsidR="0019311F" w:rsidRPr="00191CFA">
        <w:rPr>
          <w:sz w:val="32"/>
          <w:szCs w:val="32"/>
        </w:rPr>
        <w:t>:</w:t>
      </w:r>
      <w:r w:rsidRPr="00191CFA">
        <w:rPr>
          <w:sz w:val="32"/>
          <w:szCs w:val="32"/>
        </w:rPr>
        <w:t xml:space="preserve"> </w:t>
      </w:r>
      <w:r w:rsidR="00A42D49" w:rsidRPr="00191CFA">
        <w:rPr>
          <w:sz w:val="32"/>
          <w:szCs w:val="32"/>
        </w:rPr>
        <w:t>Целодневна</w:t>
      </w:r>
    </w:p>
    <w:p w:rsidR="000327DE" w:rsidRPr="00A42D49" w:rsidRDefault="000327DE" w:rsidP="0019311F">
      <w:pPr>
        <w:pStyle w:val="BodyText2"/>
        <w:spacing w:line="360" w:lineRule="auto"/>
        <w:rPr>
          <w:sz w:val="24"/>
        </w:rPr>
      </w:pPr>
    </w:p>
    <w:p w:rsidR="000327DE" w:rsidRPr="00A42D49" w:rsidRDefault="000327DE" w:rsidP="0019311F">
      <w:pPr>
        <w:pStyle w:val="BodyText2"/>
        <w:spacing w:line="360" w:lineRule="auto"/>
        <w:rPr>
          <w:sz w:val="24"/>
        </w:rPr>
      </w:pPr>
    </w:p>
    <w:p w:rsidR="000327DE" w:rsidRPr="00A42D49" w:rsidRDefault="000327DE" w:rsidP="0019311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9311F" w:rsidRPr="00B103D8" w:rsidRDefault="00C54369" w:rsidP="0019311F">
      <w:pPr>
        <w:spacing w:line="360" w:lineRule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237448" w:rsidRDefault="00237448" w:rsidP="00237448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191CFA" w:rsidRDefault="00191CFA" w:rsidP="00237448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D50A76" w:rsidRPr="00436108" w:rsidRDefault="00D50A76" w:rsidP="00D50A76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</w:rPr>
        <w:t>Училищният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учебен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план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приет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заседание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Педагогическия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протокол</w:t>
      </w:r>
      <w:proofErr w:type="spellEnd"/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noProof/>
          <w:sz w:val="24"/>
          <w:szCs w:val="24"/>
          <w:lang w:val="bg-BG"/>
        </w:rPr>
        <w:t>13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noProof/>
          <w:sz w:val="24"/>
          <w:szCs w:val="24"/>
          <w:lang w:val="bg-BG"/>
        </w:rPr>
        <w:t>02.09.2020 г.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bg-BG"/>
        </w:rPr>
        <w:t>съгласуван с Обществения съвет с протокол № 7/03.09.2020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е </w:t>
      </w:r>
      <w:proofErr w:type="spellStart"/>
      <w:r>
        <w:rPr>
          <w:rFonts w:ascii="Times New Roman" w:hAnsi="Times New Roman"/>
          <w:sz w:val="24"/>
          <w:szCs w:val="24"/>
        </w:rPr>
        <w:t>утвърден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заповед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директора</w:t>
      </w:r>
      <w:proofErr w:type="spellEnd"/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bg-BG"/>
        </w:rPr>
        <w:t xml:space="preserve"> 62</w:t>
      </w:r>
      <w:r>
        <w:rPr>
          <w:rFonts w:ascii="Times New Roman" w:hAnsi="Times New Roman"/>
          <w:sz w:val="24"/>
          <w:szCs w:val="24"/>
          <w:lang w:val="en-US"/>
        </w:rPr>
        <w:t>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.09.2020</w:t>
      </w:r>
      <w:r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191CFA" w:rsidRPr="00191CFA" w:rsidRDefault="004008D9" w:rsidP="00191CFA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  <w:sectPr w:rsidR="00191CFA" w:rsidRPr="00191CFA" w:rsidSect="00191CFA">
          <w:footerReference w:type="default" r:id="rId7"/>
          <w:pgSz w:w="11907" w:h="16840"/>
          <w:pgMar w:top="964" w:right="964" w:bottom="709" w:left="1304" w:header="567" w:footer="329" w:gutter="0"/>
          <w:cols w:space="708"/>
        </w:sectPr>
      </w:pP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327DE" w:rsidRPr="0040798D" w:rsidRDefault="000327DE" w:rsidP="0040798D">
      <w:p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A42D49">
        <w:rPr>
          <w:rFonts w:ascii="Times New Roman" w:hAnsi="Times New Roman"/>
          <w:b/>
          <w:sz w:val="24"/>
          <w:szCs w:val="24"/>
        </w:rPr>
        <w:lastRenderedPageBreak/>
        <w:t>I. УЧЕБНИ ПРЕДМЕТИ</w:t>
      </w:r>
      <w:r w:rsidRPr="00A42D49">
        <w:rPr>
          <w:rFonts w:ascii="Times New Roman" w:hAnsi="Times New Roman"/>
          <w:b/>
          <w:sz w:val="24"/>
          <w:szCs w:val="24"/>
          <w:lang w:val="en-US"/>
        </w:rPr>
        <w:t xml:space="preserve">, </w:t>
      </w:r>
      <w:r w:rsidRPr="00A42D49">
        <w:rPr>
          <w:rFonts w:ascii="Times New Roman" w:hAnsi="Times New Roman"/>
          <w:b/>
          <w:sz w:val="24"/>
          <w:szCs w:val="24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0327DE" w:rsidRPr="00A42D49" w:rsidTr="00191CFA">
        <w:trPr>
          <w:trHeight w:val="440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Начален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етап</w:t>
            </w:r>
            <w:proofErr w:type="spellEnd"/>
          </w:p>
        </w:tc>
      </w:tr>
      <w:tr w:rsidR="000327DE" w:rsidRPr="00A42D49" w:rsidTr="00191CFA">
        <w:trPr>
          <w:trHeight w:val="4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E93D23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3D23">
              <w:rPr>
                <w:rFonts w:ascii="Times New Roman" w:hAnsi="Times New Roman"/>
                <w:sz w:val="24"/>
                <w:szCs w:val="24"/>
              </w:rPr>
              <w:t>I</w:t>
            </w:r>
            <w:r w:rsidRPr="00E93D23">
              <w:rPr>
                <w:rFonts w:ascii="Times New Roman" w:hAnsi="Times New Roman"/>
                <w:sz w:val="24"/>
                <w:szCs w:val="24"/>
                <w:lang w:val="bg-BG"/>
              </w:rPr>
              <w:t>II</w:t>
            </w:r>
            <w:r w:rsidR="000327DE" w:rsidRPr="00A42D49">
              <w:rPr>
                <w:rFonts w:ascii="Times New Roman" w:hAnsi="Times New Roman"/>
                <w:sz w:val="24"/>
                <w:szCs w:val="24"/>
              </w:rPr>
              <w:t xml:space="preserve"> а </w:t>
            </w:r>
            <w:proofErr w:type="spellStart"/>
            <w:r w:rsidR="000327DE" w:rsidRPr="00A42D49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</w:p>
        </w:tc>
      </w:tr>
      <w:tr w:rsidR="000327DE" w:rsidRPr="00A42D49" w:rsidTr="00191CFA">
        <w:trPr>
          <w:trHeight w:val="313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седмици</w:t>
            </w:r>
            <w:proofErr w:type="spellEnd"/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0327DE" w:rsidRPr="00A42D49" w:rsidTr="000327DE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А –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задължителни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Седмичен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брой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Годишен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брой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i/>
                <w:sz w:val="24"/>
                <w:szCs w:val="24"/>
              </w:rPr>
              <w:t>часове</w:t>
            </w:r>
            <w:proofErr w:type="spellEnd"/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Български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език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A42D49" w:rsidRDefault="000327DE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</w:tr>
      <w:tr w:rsidR="00946F3D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3D" w:rsidRPr="00946F3D" w:rsidRDefault="00946F3D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Чужд език – 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3D" w:rsidRPr="00946F3D" w:rsidRDefault="00946F3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3D" w:rsidRPr="00946F3D" w:rsidRDefault="00946F3D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96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946F3D" w:rsidRDefault="00946F3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946F3D" w:rsidRDefault="000327DE" w:rsidP="00946F3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1</w:t>
            </w:r>
            <w:r w:rsidR="00946F3D"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946F3D" w:rsidRDefault="00946F3D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A42D49" w:rsidRDefault="000327DE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946F3D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3D" w:rsidRPr="00946F3D" w:rsidRDefault="00946F3D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3D" w:rsidRPr="00946F3D" w:rsidRDefault="00946F3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3D" w:rsidRPr="00946F3D" w:rsidRDefault="00946F3D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64</w:t>
            </w:r>
          </w:p>
        </w:tc>
      </w:tr>
      <w:tr w:rsidR="00946F3D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F3D" w:rsidRPr="00946F3D" w:rsidRDefault="00946F3D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3D" w:rsidRPr="00946F3D" w:rsidRDefault="00946F3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3D" w:rsidRPr="00946F3D" w:rsidRDefault="00946F3D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32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946F3D" w:rsidRDefault="00946F3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946F3D" w:rsidRDefault="00946F3D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48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Изобразително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A42D49" w:rsidRDefault="000327DE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A42D49" w:rsidRDefault="000327DE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Физическо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възпитание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946F3D" w:rsidRDefault="000327DE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2</w:t>
            </w:r>
            <w:r w:rsidR="00946F3D">
              <w:rPr>
                <w:rFonts w:ascii="Times New Roman" w:hAnsi="Times New Roman"/>
                <w:sz w:val="24"/>
                <w:szCs w:val="24"/>
                <w:lang w:val="bg-BG"/>
              </w:rPr>
              <w:t>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946F3D" w:rsidRDefault="00946F3D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80</w:t>
            </w: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A42D49" w:rsidRDefault="00C54369"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Общ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брой часове</w:t>
            </w:r>
            <w:r w:rsidR="000327DE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327DE" w:rsidRPr="00A42D49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="000327DE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327DE"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="000327DE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7DE" w:rsidRPr="004815FC" w:rsidRDefault="004815FC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946F3D" w:rsidRDefault="00946F3D" w:rsidP="0040798D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784</w:t>
            </w:r>
          </w:p>
        </w:tc>
      </w:tr>
      <w:tr w:rsidR="000327DE" w:rsidRPr="00A42D49" w:rsidTr="000327DE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Б –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избираеми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0327DE" w:rsidRPr="00A42D49" w:rsidRDefault="000327DE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27DE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7DE" w:rsidRPr="00EB6120" w:rsidRDefault="000327DE">
            <w:pPr>
              <w:spacing w:line="30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1.</w:t>
            </w:r>
            <w:r w:rsidR="00EB6120"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B6120" w:rsidRPr="00A42D49">
              <w:rPr>
                <w:rFonts w:ascii="Times New Roman" w:hAnsi="Times New Roman"/>
                <w:sz w:val="24"/>
                <w:szCs w:val="24"/>
              </w:rPr>
              <w:t>Български</w:t>
            </w:r>
            <w:proofErr w:type="spellEnd"/>
            <w:r w:rsidR="00EB6120"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B6120" w:rsidRPr="00A42D49">
              <w:rPr>
                <w:rFonts w:ascii="Times New Roman" w:hAnsi="Times New Roman"/>
                <w:sz w:val="24"/>
                <w:szCs w:val="24"/>
              </w:rPr>
              <w:t>език</w:t>
            </w:r>
            <w:proofErr w:type="spellEnd"/>
            <w:r w:rsidR="00EB6120" w:rsidRPr="00A42D4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EB6120" w:rsidRPr="00A42D49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EB6120" w:rsidRDefault="002436F1" w:rsidP="002436F1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DE" w:rsidRPr="00EB6120" w:rsidRDefault="002436F1" w:rsidP="002436F1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48</w:t>
            </w:r>
          </w:p>
        </w:tc>
      </w:tr>
      <w:tr w:rsidR="00EB6120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120" w:rsidRPr="00A42D49" w:rsidRDefault="00EB6120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20" w:rsidRPr="00EB6120" w:rsidRDefault="002436F1" w:rsidP="000630A9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20" w:rsidRPr="00EB6120" w:rsidRDefault="002436F1" w:rsidP="000630A9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32</w:t>
            </w:r>
          </w:p>
        </w:tc>
      </w:tr>
      <w:tr w:rsidR="00C54369" w:rsidRPr="00C54369" w:rsidTr="00B607FB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369" w:rsidRPr="00C54369" w:rsidRDefault="00C54369" w:rsidP="00B607FB"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>Общ</w:t>
            </w:r>
            <w:proofErr w:type="spellEnd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>брой</w:t>
            </w:r>
            <w:proofErr w:type="spellEnd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C54369">
              <w:rPr>
                <w:rFonts w:ascii="Times New Roman" w:hAnsi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369" w:rsidRPr="00C54369" w:rsidRDefault="00C54369" w:rsidP="00B607FB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5436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69" w:rsidRPr="00C54369" w:rsidRDefault="00C54369" w:rsidP="00B607FB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5436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80</w:t>
            </w:r>
          </w:p>
        </w:tc>
      </w:tr>
      <w:tr w:rsidR="00EB6120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120" w:rsidRPr="00A42D49" w:rsidRDefault="00C54369"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Общ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брой часове</w:t>
            </w:r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А + </w:t>
            </w:r>
            <w:proofErr w:type="spellStart"/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="00EB6120"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20" w:rsidRPr="004815FC" w:rsidRDefault="00EB6120" w:rsidP="004815FC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815F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20" w:rsidRPr="004815FC" w:rsidRDefault="004815FC" w:rsidP="0040798D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864</w:t>
            </w:r>
          </w:p>
        </w:tc>
      </w:tr>
      <w:tr w:rsidR="00EB6120" w:rsidRPr="00A42D49" w:rsidTr="000327DE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B6120" w:rsidRPr="00A42D49" w:rsidRDefault="00EB6120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В –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факултативни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учебни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EB6120" w:rsidRPr="00A42D49" w:rsidRDefault="00EB6120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B6120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20" w:rsidRPr="00A42D49" w:rsidRDefault="00EB6120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Максимален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брой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часове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120" w:rsidRPr="00A42D49" w:rsidRDefault="00EB6120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20" w:rsidRPr="00A42D49" w:rsidRDefault="00EB6120" w:rsidP="0040798D">
            <w:pPr>
              <w:spacing w:line="3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49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  <w:tr w:rsidR="00EB6120" w:rsidRPr="00A42D49" w:rsidTr="000327D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B6120" w:rsidRPr="00A42D49" w:rsidRDefault="00EB6120"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Общо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А +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Б + </w:t>
            </w:r>
            <w:proofErr w:type="spellStart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A42D49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EB6120" w:rsidRPr="004815FC" w:rsidRDefault="004815FC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EB6120" w:rsidRPr="00EB6120" w:rsidRDefault="004815FC" w:rsidP="0040798D">
            <w:pPr>
              <w:spacing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992</w:t>
            </w:r>
          </w:p>
        </w:tc>
      </w:tr>
    </w:tbl>
    <w:p w:rsidR="000327DE" w:rsidRPr="00A42D49" w:rsidRDefault="000327DE" w:rsidP="000327DE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en-US"/>
        </w:rPr>
      </w:pPr>
    </w:p>
    <w:p w:rsidR="000327DE" w:rsidRPr="0040798D" w:rsidRDefault="000327DE" w:rsidP="0040798D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A42D49">
        <w:rPr>
          <w:rFonts w:ascii="Times New Roman" w:hAnsi="Times New Roman"/>
          <w:b/>
          <w:sz w:val="24"/>
          <w:szCs w:val="24"/>
        </w:rPr>
        <w:lastRenderedPageBreak/>
        <w:t xml:space="preserve">ІІ. ПОЯСНИТЕЛНИ БЕЛЕЖКИ </w:t>
      </w:r>
    </w:p>
    <w:p w:rsidR="000327DE" w:rsidRPr="0040798D" w:rsidRDefault="000327DE" w:rsidP="0040798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0798D">
        <w:rPr>
          <w:rFonts w:ascii="Times New Roman" w:hAnsi="Times New Roman"/>
          <w:sz w:val="24"/>
          <w:szCs w:val="24"/>
        </w:rPr>
        <w:t>Училищният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учебен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план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40798D">
        <w:rPr>
          <w:rFonts w:ascii="Times New Roman" w:hAnsi="Times New Roman"/>
          <w:sz w:val="24"/>
          <w:szCs w:val="24"/>
        </w:rPr>
        <w:t>разработен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94, </w:t>
      </w:r>
      <w:proofErr w:type="spellStart"/>
      <w:r w:rsidRPr="0040798D">
        <w:rPr>
          <w:rFonts w:ascii="Times New Roman" w:hAnsi="Times New Roman"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Закона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училищното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предучилищното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образование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14,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16 и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17 </w:t>
      </w:r>
      <w:proofErr w:type="spellStart"/>
      <w:r w:rsidRPr="0040798D">
        <w:rPr>
          <w:rFonts w:ascii="Times New Roman" w:hAnsi="Times New Roman"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Наредба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№ 4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от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30.11.2015</w:t>
      </w:r>
      <w:r w:rsidRPr="0040798D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0798D">
        <w:rPr>
          <w:rFonts w:ascii="Times New Roman" w:hAnsi="Times New Roman"/>
          <w:i/>
          <w:sz w:val="24"/>
          <w:szCs w:val="24"/>
        </w:rPr>
        <w:t xml:space="preserve">г.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учебния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план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Приложение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№ 1 </w:t>
      </w:r>
      <w:proofErr w:type="spellStart"/>
      <w:r w:rsidRPr="0040798D">
        <w:rPr>
          <w:rFonts w:ascii="Times New Roman" w:hAnsi="Times New Roman"/>
          <w:sz w:val="24"/>
          <w:szCs w:val="24"/>
        </w:rPr>
        <w:t>към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същата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Наредба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</w:t>
      </w:r>
    </w:p>
    <w:p w:rsidR="0040798D" w:rsidRPr="0040798D" w:rsidRDefault="000327DE" w:rsidP="0040798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40798D">
        <w:rPr>
          <w:rFonts w:ascii="Times New Roman" w:hAnsi="Times New Roman"/>
          <w:sz w:val="24"/>
          <w:szCs w:val="24"/>
        </w:rPr>
        <w:t>Всяка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учебна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седмица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0798D">
        <w:rPr>
          <w:rFonts w:ascii="Times New Roman" w:hAnsi="Times New Roman"/>
          <w:sz w:val="24"/>
          <w:szCs w:val="24"/>
        </w:rPr>
        <w:t>освен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часовете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по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физическо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възпитание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спорт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– ООП, </w:t>
      </w:r>
      <w:proofErr w:type="spellStart"/>
      <w:r w:rsidRPr="0040798D">
        <w:rPr>
          <w:rFonts w:ascii="Times New Roman" w:hAnsi="Times New Roman"/>
          <w:sz w:val="24"/>
          <w:szCs w:val="24"/>
        </w:rPr>
        <w:t>се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включва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по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един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учебен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час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за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организиране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провеждане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спортни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дейности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0798D">
        <w:rPr>
          <w:rFonts w:ascii="Times New Roman" w:hAnsi="Times New Roman"/>
          <w:sz w:val="24"/>
          <w:szCs w:val="24"/>
        </w:rPr>
        <w:t>чрез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Pr="0040798D">
        <w:rPr>
          <w:rFonts w:ascii="Times New Roman" w:hAnsi="Times New Roman"/>
          <w:sz w:val="24"/>
          <w:szCs w:val="24"/>
        </w:rPr>
        <w:t>следните</w:t>
      </w:r>
      <w:proofErr w:type="spellEnd"/>
      <w:proofErr w:type="gram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видове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спорт</w:t>
      </w:r>
      <w:proofErr w:type="spellEnd"/>
      <w:r w:rsidRPr="0040798D">
        <w:rPr>
          <w:rFonts w:ascii="Times New Roman" w:hAnsi="Times New Roman"/>
          <w:sz w:val="24"/>
          <w:szCs w:val="24"/>
        </w:rPr>
        <w:t>: </w:t>
      </w:r>
      <w:r w:rsidR="0040798D" w:rsidRPr="0040798D">
        <w:rPr>
          <w:rFonts w:ascii="Times New Roman" w:hAnsi="Times New Roman"/>
          <w:sz w:val="24"/>
          <w:szCs w:val="24"/>
          <w:lang w:val="bg-BG"/>
        </w:rPr>
        <w:t>„</w:t>
      </w:r>
      <w:r w:rsidR="004008D9">
        <w:rPr>
          <w:rFonts w:ascii="Times New Roman" w:hAnsi="Times New Roman"/>
          <w:sz w:val="24"/>
          <w:szCs w:val="24"/>
          <w:lang w:val="bg-BG"/>
        </w:rPr>
        <w:t>лека атлетика</w:t>
      </w:r>
      <w:r w:rsidR="0040798D" w:rsidRPr="0040798D">
        <w:rPr>
          <w:rFonts w:ascii="Times New Roman" w:hAnsi="Times New Roman"/>
          <w:sz w:val="24"/>
          <w:szCs w:val="24"/>
          <w:lang w:val="bg-BG"/>
        </w:rPr>
        <w:t>”</w:t>
      </w:r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92, </w:t>
      </w:r>
      <w:proofErr w:type="spellStart"/>
      <w:r w:rsidRPr="0040798D">
        <w:rPr>
          <w:rFonts w:ascii="Times New Roman" w:hAnsi="Times New Roman"/>
          <w:sz w:val="24"/>
          <w:szCs w:val="24"/>
        </w:rPr>
        <w:t>ал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1 </w:t>
      </w:r>
      <w:proofErr w:type="spellStart"/>
      <w:r w:rsidRPr="0040798D">
        <w:rPr>
          <w:rFonts w:ascii="Times New Roman" w:hAnsi="Times New Roman"/>
          <w:sz w:val="24"/>
          <w:szCs w:val="24"/>
        </w:rPr>
        <w:t>от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ЗПУО, чл.14, </w:t>
      </w:r>
      <w:proofErr w:type="spellStart"/>
      <w:r w:rsidRPr="0040798D">
        <w:rPr>
          <w:rFonts w:ascii="Times New Roman" w:hAnsi="Times New Roman"/>
          <w:sz w:val="24"/>
          <w:szCs w:val="24"/>
        </w:rPr>
        <w:t>ал</w:t>
      </w:r>
      <w:proofErr w:type="spellEnd"/>
      <w:r w:rsidRPr="0040798D">
        <w:rPr>
          <w:rFonts w:ascii="Times New Roman" w:hAnsi="Times New Roman"/>
          <w:sz w:val="24"/>
          <w:szCs w:val="24"/>
        </w:rPr>
        <w:t>. 3, т. 7</w:t>
      </w:r>
      <w:r w:rsidR="0040798D" w:rsidRPr="0040798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798D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Pr="0040798D">
        <w:rPr>
          <w:rFonts w:ascii="Times New Roman" w:hAnsi="Times New Roman"/>
          <w:sz w:val="24"/>
          <w:szCs w:val="24"/>
        </w:rPr>
        <w:t>ал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5 </w:t>
      </w:r>
      <w:proofErr w:type="spellStart"/>
      <w:r w:rsidRPr="0040798D">
        <w:rPr>
          <w:rFonts w:ascii="Times New Roman" w:hAnsi="Times New Roman"/>
          <w:sz w:val="24"/>
          <w:szCs w:val="24"/>
        </w:rPr>
        <w:t>от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Наредба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№ 4/30.11.2015 </w:t>
      </w:r>
      <w:proofErr w:type="spellStart"/>
      <w:r w:rsidRPr="0040798D">
        <w:rPr>
          <w:rFonts w:ascii="Times New Roman" w:hAnsi="Times New Roman"/>
          <w:sz w:val="24"/>
          <w:szCs w:val="24"/>
        </w:rPr>
        <w:t>за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учебния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план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, </w:t>
      </w:r>
      <w:r w:rsidR="00B51C81" w:rsidRPr="0040123A">
        <w:rPr>
          <w:rFonts w:ascii="Times New Roman" w:hAnsi="Times New Roman"/>
          <w:sz w:val="24"/>
          <w:szCs w:val="24"/>
          <w:lang w:val="bg-BG"/>
        </w:rPr>
        <w:t xml:space="preserve">Заповед </w:t>
      </w:r>
      <w:r w:rsidR="00B51C81" w:rsidRPr="0040123A">
        <w:rPr>
          <w:rFonts w:ascii="Times New Roman" w:hAnsi="Times New Roman"/>
          <w:sz w:val="24"/>
          <w:szCs w:val="24"/>
        </w:rPr>
        <w:t xml:space="preserve">№ </w:t>
      </w:r>
      <w:r w:rsidR="00B51C81" w:rsidRPr="0040123A">
        <w:rPr>
          <w:rFonts w:ascii="Times New Roman" w:hAnsi="Times New Roman"/>
          <w:sz w:val="24"/>
          <w:szCs w:val="24"/>
          <w:lang w:val="bg-BG"/>
        </w:rPr>
        <w:t xml:space="preserve">РД 09-1111/15.08.2016 г. </w:t>
      </w:r>
      <w:proofErr w:type="spellStart"/>
      <w:r w:rsidRPr="0040123A">
        <w:rPr>
          <w:rFonts w:ascii="Times New Roman" w:hAnsi="Times New Roman"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министъра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образованието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науката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за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организиране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провеждане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спортни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дейности</w:t>
      </w:r>
      <w:proofErr w:type="spellEnd"/>
      <w:r w:rsidRPr="0040798D">
        <w:rPr>
          <w:rFonts w:ascii="Times New Roman" w:hAnsi="Times New Roman"/>
          <w:sz w:val="24"/>
          <w:szCs w:val="24"/>
        </w:rPr>
        <w:t>.</w:t>
      </w:r>
    </w:p>
    <w:p w:rsidR="000327DE" w:rsidRPr="0040798D" w:rsidRDefault="000327DE" w:rsidP="0040798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0798D">
        <w:rPr>
          <w:rFonts w:ascii="Times New Roman" w:hAnsi="Times New Roman"/>
          <w:sz w:val="24"/>
          <w:szCs w:val="24"/>
        </w:rPr>
        <w:t>Всяка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учебна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седмица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включва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0798D">
        <w:rPr>
          <w:rFonts w:ascii="Times New Roman" w:hAnsi="Times New Roman"/>
          <w:sz w:val="24"/>
          <w:szCs w:val="24"/>
        </w:rPr>
        <w:t>по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един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час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i/>
          <w:sz w:val="24"/>
          <w:szCs w:val="24"/>
        </w:rPr>
        <w:t>класа</w:t>
      </w:r>
      <w:proofErr w:type="spellEnd"/>
      <w:r w:rsidRPr="004079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92, </w:t>
      </w:r>
      <w:proofErr w:type="spellStart"/>
      <w:r w:rsidRPr="0040798D">
        <w:rPr>
          <w:rFonts w:ascii="Times New Roman" w:hAnsi="Times New Roman"/>
          <w:sz w:val="24"/>
          <w:szCs w:val="24"/>
        </w:rPr>
        <w:t>ал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2 </w:t>
      </w:r>
      <w:proofErr w:type="spellStart"/>
      <w:r w:rsidRPr="0040798D">
        <w:rPr>
          <w:rFonts w:ascii="Times New Roman" w:hAnsi="Times New Roman"/>
          <w:sz w:val="24"/>
          <w:szCs w:val="24"/>
        </w:rPr>
        <w:t>от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ЗПУО, </w:t>
      </w:r>
      <w:proofErr w:type="spellStart"/>
      <w:r w:rsidRPr="0040798D">
        <w:rPr>
          <w:rFonts w:ascii="Times New Roman" w:hAnsi="Times New Roman"/>
          <w:sz w:val="24"/>
          <w:szCs w:val="24"/>
        </w:rPr>
        <w:t>чл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14, </w:t>
      </w:r>
      <w:proofErr w:type="spellStart"/>
      <w:r w:rsidRPr="0040798D">
        <w:rPr>
          <w:rFonts w:ascii="Times New Roman" w:hAnsi="Times New Roman"/>
          <w:sz w:val="24"/>
          <w:szCs w:val="24"/>
        </w:rPr>
        <w:t>ал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6 </w:t>
      </w:r>
      <w:proofErr w:type="spellStart"/>
      <w:r w:rsidRPr="0040798D">
        <w:rPr>
          <w:rFonts w:ascii="Times New Roman" w:hAnsi="Times New Roman"/>
          <w:sz w:val="24"/>
          <w:szCs w:val="24"/>
        </w:rPr>
        <w:t>от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Наредба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№ 4/30.11.2015 </w:t>
      </w:r>
      <w:proofErr w:type="spellStart"/>
      <w:r w:rsidRPr="0040798D">
        <w:rPr>
          <w:rFonts w:ascii="Times New Roman" w:hAnsi="Times New Roman"/>
          <w:sz w:val="24"/>
          <w:szCs w:val="24"/>
        </w:rPr>
        <w:t>за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учебния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798D">
        <w:rPr>
          <w:rFonts w:ascii="Times New Roman" w:hAnsi="Times New Roman"/>
          <w:sz w:val="24"/>
          <w:szCs w:val="24"/>
        </w:rPr>
        <w:t>план</w:t>
      </w:r>
      <w:proofErr w:type="spellEnd"/>
      <w:r w:rsidRPr="0040798D">
        <w:rPr>
          <w:rFonts w:ascii="Times New Roman" w:hAnsi="Times New Roman"/>
          <w:sz w:val="24"/>
          <w:szCs w:val="24"/>
        </w:rPr>
        <w:t xml:space="preserve">. </w:t>
      </w:r>
    </w:p>
    <w:p w:rsidR="000327DE" w:rsidRPr="00A42D49" w:rsidRDefault="000327DE" w:rsidP="004079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327DE" w:rsidRPr="00A42D49" w:rsidRDefault="000327DE" w:rsidP="000327D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327DE" w:rsidRPr="00A42D49" w:rsidRDefault="000327DE" w:rsidP="000327DE">
      <w:pPr>
        <w:pStyle w:val="Header"/>
        <w:rPr>
          <w:rFonts w:ascii="Times New Roman" w:hAnsi="Times New Roman"/>
          <w:b/>
          <w:sz w:val="24"/>
          <w:szCs w:val="24"/>
          <w:lang w:val="bg-BG"/>
        </w:rPr>
      </w:pPr>
    </w:p>
    <w:p w:rsidR="000327DE" w:rsidRPr="00A42D49" w:rsidRDefault="000327DE" w:rsidP="000327DE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0327DE" w:rsidRPr="00A42D49" w:rsidRDefault="000327DE" w:rsidP="000327DE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sectPr w:rsidR="000327DE" w:rsidRPr="00A42D49" w:rsidSect="00191CFA">
      <w:headerReference w:type="default" r:id="rId8"/>
      <w:footerReference w:type="default" r:id="rId9"/>
      <w:pgSz w:w="11906" w:h="16838"/>
      <w:pgMar w:top="1134" w:right="1417" w:bottom="426" w:left="1417" w:header="708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275" w:rsidRDefault="00906275" w:rsidP="002A4F75">
      <w:pPr>
        <w:spacing w:after="0" w:line="240" w:lineRule="auto"/>
      </w:pPr>
      <w:r>
        <w:separator/>
      </w:r>
    </w:p>
  </w:endnote>
  <w:endnote w:type="continuationSeparator" w:id="0">
    <w:p w:rsidR="00906275" w:rsidRDefault="00906275" w:rsidP="002A4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39409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1CFA" w:rsidRDefault="00191C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A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1CFA" w:rsidRDefault="00191C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726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1CFA" w:rsidRDefault="00191C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0A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F4118" w:rsidRPr="000F4118" w:rsidRDefault="000F4118" w:rsidP="00191CFA">
    <w:pPr>
      <w:pStyle w:val="Header"/>
      <w:spacing w:line="276" w:lineRule="auto"/>
      <w:rPr>
        <w:rFonts w:asciiTheme="majorHAnsi" w:hAnsiTheme="majorHAns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275" w:rsidRDefault="00906275" w:rsidP="002A4F75">
      <w:pPr>
        <w:spacing w:after="0" w:line="240" w:lineRule="auto"/>
      </w:pPr>
      <w:r>
        <w:separator/>
      </w:r>
    </w:p>
  </w:footnote>
  <w:footnote w:type="continuationSeparator" w:id="0">
    <w:p w:rsidR="00906275" w:rsidRDefault="00906275" w:rsidP="002A4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3EF" w:rsidRPr="00191CFA" w:rsidRDefault="009303EF" w:rsidP="00191C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31565"/>
    <w:multiLevelType w:val="hybridMultilevel"/>
    <w:tmpl w:val="D6DA0E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64448"/>
    <w:multiLevelType w:val="hybridMultilevel"/>
    <w:tmpl w:val="82EE8DE2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16"/>
    <w:rsid w:val="000101DF"/>
    <w:rsid w:val="00010EF6"/>
    <w:rsid w:val="00030626"/>
    <w:rsid w:val="000327DE"/>
    <w:rsid w:val="000344A9"/>
    <w:rsid w:val="00046506"/>
    <w:rsid w:val="00070A70"/>
    <w:rsid w:val="00072D74"/>
    <w:rsid w:val="00080DD2"/>
    <w:rsid w:val="000A5CB0"/>
    <w:rsid w:val="000B2D0D"/>
    <w:rsid w:val="000B72B1"/>
    <w:rsid w:val="000E14A6"/>
    <w:rsid w:val="000F4118"/>
    <w:rsid w:val="001062FD"/>
    <w:rsid w:val="00114C11"/>
    <w:rsid w:val="00120641"/>
    <w:rsid w:val="001230E2"/>
    <w:rsid w:val="00140B5A"/>
    <w:rsid w:val="00146DE3"/>
    <w:rsid w:val="001701FD"/>
    <w:rsid w:val="001716A2"/>
    <w:rsid w:val="001849BD"/>
    <w:rsid w:val="00191CFA"/>
    <w:rsid w:val="001922FC"/>
    <w:rsid w:val="0019311F"/>
    <w:rsid w:val="001C43A0"/>
    <w:rsid w:val="00204252"/>
    <w:rsid w:val="00206BC9"/>
    <w:rsid w:val="00223077"/>
    <w:rsid w:val="00237448"/>
    <w:rsid w:val="00242573"/>
    <w:rsid w:val="002436F1"/>
    <w:rsid w:val="00244FE8"/>
    <w:rsid w:val="00255508"/>
    <w:rsid w:val="00261EA0"/>
    <w:rsid w:val="00292119"/>
    <w:rsid w:val="0029544F"/>
    <w:rsid w:val="00297599"/>
    <w:rsid w:val="002A0DE0"/>
    <w:rsid w:val="002A4F75"/>
    <w:rsid w:val="002A6E2C"/>
    <w:rsid w:val="002B30A3"/>
    <w:rsid w:val="002E17AB"/>
    <w:rsid w:val="002F5088"/>
    <w:rsid w:val="00304185"/>
    <w:rsid w:val="00313E8D"/>
    <w:rsid w:val="003153CF"/>
    <w:rsid w:val="0031662E"/>
    <w:rsid w:val="00331B95"/>
    <w:rsid w:val="00345F33"/>
    <w:rsid w:val="00363953"/>
    <w:rsid w:val="00394B8F"/>
    <w:rsid w:val="00397252"/>
    <w:rsid w:val="003A5DF2"/>
    <w:rsid w:val="003C465C"/>
    <w:rsid w:val="003C5027"/>
    <w:rsid w:val="003D625E"/>
    <w:rsid w:val="003F6115"/>
    <w:rsid w:val="004008D9"/>
    <w:rsid w:val="0040123A"/>
    <w:rsid w:val="00402B46"/>
    <w:rsid w:val="0040798D"/>
    <w:rsid w:val="004144C2"/>
    <w:rsid w:val="004337FF"/>
    <w:rsid w:val="00437ADD"/>
    <w:rsid w:val="00437B19"/>
    <w:rsid w:val="00442A6E"/>
    <w:rsid w:val="00452C1D"/>
    <w:rsid w:val="00466235"/>
    <w:rsid w:val="004815FC"/>
    <w:rsid w:val="004829C5"/>
    <w:rsid w:val="00493355"/>
    <w:rsid w:val="004A6EAA"/>
    <w:rsid w:val="004B1326"/>
    <w:rsid w:val="004B7C82"/>
    <w:rsid w:val="004C3F16"/>
    <w:rsid w:val="004D2F4D"/>
    <w:rsid w:val="004F34EC"/>
    <w:rsid w:val="00565CA7"/>
    <w:rsid w:val="0057462A"/>
    <w:rsid w:val="005A6E93"/>
    <w:rsid w:val="005E5ED4"/>
    <w:rsid w:val="005F23F2"/>
    <w:rsid w:val="00604E24"/>
    <w:rsid w:val="006144ED"/>
    <w:rsid w:val="006145E4"/>
    <w:rsid w:val="00645014"/>
    <w:rsid w:val="00663336"/>
    <w:rsid w:val="00665B8B"/>
    <w:rsid w:val="00696A12"/>
    <w:rsid w:val="007051AB"/>
    <w:rsid w:val="00716FB4"/>
    <w:rsid w:val="00741F74"/>
    <w:rsid w:val="007647AC"/>
    <w:rsid w:val="007A22B7"/>
    <w:rsid w:val="007B36A1"/>
    <w:rsid w:val="007C6E59"/>
    <w:rsid w:val="007D6356"/>
    <w:rsid w:val="007F504F"/>
    <w:rsid w:val="008114E2"/>
    <w:rsid w:val="00813911"/>
    <w:rsid w:val="0081467D"/>
    <w:rsid w:val="0083452C"/>
    <w:rsid w:val="00843CB0"/>
    <w:rsid w:val="00844228"/>
    <w:rsid w:val="008523AD"/>
    <w:rsid w:val="00854EE5"/>
    <w:rsid w:val="0088356F"/>
    <w:rsid w:val="00893BF7"/>
    <w:rsid w:val="008A30EA"/>
    <w:rsid w:val="008B1D2C"/>
    <w:rsid w:val="008F7C20"/>
    <w:rsid w:val="00906275"/>
    <w:rsid w:val="009303EF"/>
    <w:rsid w:val="00946F3D"/>
    <w:rsid w:val="00952A8B"/>
    <w:rsid w:val="00963F82"/>
    <w:rsid w:val="009921DC"/>
    <w:rsid w:val="00995C56"/>
    <w:rsid w:val="009D58D3"/>
    <w:rsid w:val="009D6817"/>
    <w:rsid w:val="009E110A"/>
    <w:rsid w:val="009E3D26"/>
    <w:rsid w:val="009F6ECD"/>
    <w:rsid w:val="00A00A11"/>
    <w:rsid w:val="00A20FB8"/>
    <w:rsid w:val="00A42D49"/>
    <w:rsid w:val="00A47629"/>
    <w:rsid w:val="00A5600C"/>
    <w:rsid w:val="00A76125"/>
    <w:rsid w:val="00A92089"/>
    <w:rsid w:val="00A955C0"/>
    <w:rsid w:val="00AA2338"/>
    <w:rsid w:val="00AC0CA9"/>
    <w:rsid w:val="00AD6270"/>
    <w:rsid w:val="00AF7333"/>
    <w:rsid w:val="00B103D8"/>
    <w:rsid w:val="00B51C81"/>
    <w:rsid w:val="00B6648D"/>
    <w:rsid w:val="00B751B4"/>
    <w:rsid w:val="00BF5841"/>
    <w:rsid w:val="00C0137B"/>
    <w:rsid w:val="00C04882"/>
    <w:rsid w:val="00C215E9"/>
    <w:rsid w:val="00C367CE"/>
    <w:rsid w:val="00C4371C"/>
    <w:rsid w:val="00C54369"/>
    <w:rsid w:val="00CA0C15"/>
    <w:rsid w:val="00CC541D"/>
    <w:rsid w:val="00CC56E7"/>
    <w:rsid w:val="00CE297C"/>
    <w:rsid w:val="00CF0C79"/>
    <w:rsid w:val="00D13D1F"/>
    <w:rsid w:val="00D21533"/>
    <w:rsid w:val="00D335E7"/>
    <w:rsid w:val="00D372F0"/>
    <w:rsid w:val="00D46F91"/>
    <w:rsid w:val="00D50A76"/>
    <w:rsid w:val="00D51551"/>
    <w:rsid w:val="00D536D0"/>
    <w:rsid w:val="00D7203C"/>
    <w:rsid w:val="00D94EAA"/>
    <w:rsid w:val="00DA4654"/>
    <w:rsid w:val="00DA5FB3"/>
    <w:rsid w:val="00E249A7"/>
    <w:rsid w:val="00E51A1D"/>
    <w:rsid w:val="00E77A30"/>
    <w:rsid w:val="00E93D23"/>
    <w:rsid w:val="00EA0A7E"/>
    <w:rsid w:val="00EA0C8E"/>
    <w:rsid w:val="00EB5844"/>
    <w:rsid w:val="00EB6120"/>
    <w:rsid w:val="00EE2A2B"/>
    <w:rsid w:val="00EF4C2C"/>
    <w:rsid w:val="00F25CA8"/>
    <w:rsid w:val="00F31F86"/>
    <w:rsid w:val="00F41FEA"/>
    <w:rsid w:val="00F42574"/>
    <w:rsid w:val="00F52E40"/>
    <w:rsid w:val="00F53FF1"/>
    <w:rsid w:val="00F56075"/>
    <w:rsid w:val="00F63760"/>
    <w:rsid w:val="00F720BD"/>
    <w:rsid w:val="00F97AB3"/>
    <w:rsid w:val="00FA63D0"/>
    <w:rsid w:val="00FB4C28"/>
    <w:rsid w:val="00FE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2EFE3B-1497-43F5-924A-5CAE325C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FF1"/>
    <w:rPr>
      <w:rFonts w:ascii="Verdana" w:eastAsia="Calibri" w:hAnsi="Verdana" w:cs="Times New Roman"/>
      <w:sz w:val="20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27D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5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A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A4F75"/>
  </w:style>
  <w:style w:type="paragraph" w:styleId="Footer">
    <w:name w:val="footer"/>
    <w:basedOn w:val="Normal"/>
    <w:link w:val="FooterChar"/>
    <w:uiPriority w:val="99"/>
    <w:unhideWhenUsed/>
    <w:rsid w:val="002A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F75"/>
  </w:style>
  <w:style w:type="character" w:customStyle="1" w:styleId="List1">
    <w:name w:val="List1"/>
    <w:basedOn w:val="DefaultParagraphFont"/>
    <w:rsid w:val="002A4F75"/>
  </w:style>
  <w:style w:type="paragraph" w:styleId="BalloonText">
    <w:name w:val="Balloon Text"/>
    <w:basedOn w:val="Normal"/>
    <w:link w:val="BalloonTextChar"/>
    <w:uiPriority w:val="99"/>
    <w:semiHidden/>
    <w:unhideWhenUsed/>
    <w:rsid w:val="002A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F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0DE0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0327DE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BodyText2">
    <w:name w:val="Body Text 2"/>
    <w:basedOn w:val="Normal"/>
    <w:link w:val="BodyText2Char"/>
    <w:semiHidden/>
    <w:unhideWhenUsed/>
    <w:rsid w:val="000327DE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0327DE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407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2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tiana%20Mihaylova\Desktop\&#1053;&#1086;&#1074;&#1080;%20&#1076;&#1086;&#1082;&#1091;&#1084;&#1077;&#1085;&#1090;&#1080;\uthebni%20planove%201-2-5-6-8%20klas\blan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blanka.dotx</Template>
  <TotalTime>10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Mihaylova</dc:creator>
  <cp:lastModifiedBy>Dell</cp:lastModifiedBy>
  <cp:revision>7</cp:revision>
  <cp:lastPrinted>2020-09-18T05:32:00Z</cp:lastPrinted>
  <dcterms:created xsi:type="dcterms:W3CDTF">2019-09-02T19:59:00Z</dcterms:created>
  <dcterms:modified xsi:type="dcterms:W3CDTF">2020-09-18T05:32:00Z</dcterms:modified>
</cp:coreProperties>
</file>